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7D34B9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008240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35A9BD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8B273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618B67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D1D7BC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6F234F9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EF904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F9A59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4538C8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4438AC9" w14:textId="77777777">
            <w:r w:rsidRPr="00C379C8">
              <w:t>Uganda National Bureau of Standards</w:t>
            </w:r>
          </w:p>
          <w:p w:rsidR="00EE3A11" w:rsidRPr="00C379C8" w:rsidP="000C3B6C" w14:paraId="6E301636" w14:textId="77777777">
            <w:r w:rsidRPr="00C379C8">
              <w:t>Plot 2-12 ByPass Link, Bweyogerere Industrial and Business Park</w:t>
            </w:r>
          </w:p>
          <w:p w:rsidR="00EE3A11" w:rsidRPr="00BF67FF" w:rsidP="000C3B6C" w14:paraId="45D1039D" w14:textId="77777777">
            <w:pPr>
              <w:rPr>
                <w:lang w:val="es-ES_tradnl"/>
              </w:rPr>
            </w:pPr>
            <w:r w:rsidRPr="00BF67FF">
              <w:rPr>
                <w:lang w:val="es-ES_tradnl"/>
              </w:rPr>
              <w:t>P.O. Box 6329</w:t>
            </w:r>
          </w:p>
          <w:p w:rsidR="00EE3A11" w:rsidRPr="00BF67FF" w:rsidP="000C3B6C" w14:paraId="7E846A62" w14:textId="77777777">
            <w:pPr>
              <w:rPr>
                <w:lang w:val="es-ES_tradnl"/>
              </w:rPr>
            </w:pPr>
            <w:r w:rsidRPr="00BF67FF">
              <w:rPr>
                <w:lang w:val="es-ES_tradnl"/>
              </w:rPr>
              <w:t>Kampala, Uganda</w:t>
            </w:r>
          </w:p>
          <w:p w:rsidR="00EE3A11" w:rsidRPr="00BF67FF" w:rsidP="000C3B6C" w14:paraId="38F23554" w14:textId="77777777">
            <w:pPr>
              <w:rPr>
                <w:lang w:val="es-ES_tradnl"/>
              </w:rPr>
            </w:pPr>
            <w:r w:rsidRPr="00BF67FF">
              <w:rPr>
                <w:lang w:val="es-ES_tradnl"/>
              </w:rPr>
              <w:t>Tel: +(256) 4 1733 3250/1/2</w:t>
            </w:r>
          </w:p>
          <w:p w:rsidR="00EE3A11" w:rsidRPr="00BF67FF" w:rsidP="000C3B6C" w14:paraId="3EF49794" w14:textId="77777777">
            <w:pPr>
              <w:rPr>
                <w:lang w:val="fr-CH"/>
              </w:rPr>
            </w:pPr>
            <w:r w:rsidRPr="00BF67FF">
              <w:rPr>
                <w:lang w:val="fr-CH"/>
              </w:rPr>
              <w:t>Fax: +(256) 4 1428 6123</w:t>
            </w:r>
          </w:p>
          <w:p w:rsidR="00EE3A11" w:rsidRPr="00BF67FF" w:rsidP="000C3B6C" w14:paraId="4867EE38" w14:textId="77777777">
            <w:pPr>
              <w:rPr>
                <w:lang w:val="fr-CH"/>
              </w:rPr>
            </w:pPr>
            <w:r w:rsidRPr="00BF67FF">
              <w:rPr>
                <w:lang w:val="fr-CH"/>
              </w:rPr>
              <w:t xml:space="preserve">E-mail: </w:t>
            </w:r>
            <w:hyperlink r:id="rId6" w:history="1">
              <w:r w:rsidRPr="00BF67FF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0C3B6C" w14:paraId="562AB1EF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663715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3350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593127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24DD2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33311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8EE1FF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Floor coverings of plastics, whether or not self-adhesive, in rolls or in the form of tiles, and wall or ceiling coverings in rolls with a width of &gt;= 45 cm, consisting of a layer of plastics fixed permanently on a backing of any material other than paper, the face side of which is grained, embossed, coloured, design-printed or otherwise decorated (excl. coverings of polymers of vinyl chloride) (HS code(s): 391890); Other rubber and plastics products (ICS code(s): 83.140.99); Plastic carpets</w:t>
            </w:r>
          </w:p>
        </w:tc>
      </w:tr>
      <w:tr w14:paraId="6A52EC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A37EC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143C74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1365:2026, Plastic carpet — Specification; First Edition; (12 page(s), in English)</w:t>
            </w:r>
          </w:p>
          <w:p w:rsidR="000C3B6C" w:rsidRPr="000C3B6C" w:rsidP="002F6A28" w14:paraId="303FC11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83986" w:rsidRPr="00CE6C29" w:rsidP="002F6A28" w14:paraId="18E0275D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https://members.wto.org/crnattachments/2026/TBT/UGA/26_04719_00_e.pdf</w:t>
              </w:r>
            </w:hyperlink>
          </w:p>
        </w:tc>
      </w:tr>
      <w:tr w14:paraId="77E37D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4BDD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B827C3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the requirements, sampling and test methods for modular and broadloom plastic carpets.</w:t>
            </w:r>
          </w:p>
        </w:tc>
      </w:tr>
      <w:tr w14:paraId="1A229B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4060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9CFF62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Harmonization; Reducing trade barriers and facilitating trade</w:t>
            </w:r>
          </w:p>
        </w:tc>
      </w:tr>
      <w:tr w14:paraId="5754DE60" w14:textId="77777777" w:rsidTr="00E56632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3CB137A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5AFFA9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B2CA02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1421, Rubber- or plastics-coated fabrics — Determination of tensile strength and elongation at break</w:t>
            </w:r>
          </w:p>
          <w:p w:rsidR="00EE3A11" w:rsidRPr="002F6A28" w:rsidP="007F13E8" w14:paraId="7A08242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24342, Resilient and textile floor coverings — Determination of side length, edge straightness and squareness of tiles and planks</w:t>
            </w:r>
          </w:p>
          <w:p w:rsidR="00EE3A11" w:rsidRPr="002F6A28" w:rsidP="007F13E8" w14:paraId="2560948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10581, Resilient floor coverings — Homogeneous poly (vinyl chloride) floor covering — Specifications</w:t>
            </w:r>
          </w:p>
          <w:p w:rsidR="00EE3A11" w:rsidRPr="002F6A28" w:rsidP="007F13E8" w14:paraId="052E280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10582, Resilient floor coverings — Heterogeneous poly (vinyl chloride) floor covering — Specifications</w:t>
            </w:r>
          </w:p>
          <w:p w:rsidR="00EE3A11" w:rsidRPr="002F6A28" w:rsidP="007F13E8" w14:paraId="56C358F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10595, Resilient floor coverings — Semi-flexible/vinyl composition (VCT) poly (vinyl chloride) floor tiles — Specification</w:t>
            </w:r>
          </w:p>
          <w:p w:rsidR="00EE3A11" w:rsidRPr="002F6A28" w:rsidP="007F13E8" w14:paraId="1F39825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26986, Resilient floor coverings — Expanded (cushioned) poly (vinyl chloride) floor covering — Specification.</w:t>
            </w:r>
          </w:p>
          <w:p w:rsidR="00EE3A11" w:rsidRPr="002F6A28" w:rsidP="007F13E8" w14:paraId="7C4AA97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2859-1:2026, Sampling procedures for inspection by attributes Part 1: Sampling schemes indexed by acceptance quality limit (AQL) for lot-by-lot inspection.</w:t>
            </w:r>
          </w:p>
        </w:tc>
      </w:tr>
      <w:tr w14:paraId="66FD77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DE3EB1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BBF49A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479FD7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1AB7A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4E3143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68B225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2B19C2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13 November 2026</w:t>
            </w:r>
          </w:p>
          <w:p w:rsidR="000C3B6C" w:rsidRPr="00E3324D" w:rsidP="000C3B6C" w14:paraId="42C06C9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B13CB2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1667F1F" w14:textId="77777777">
            <w:r w:rsidRPr="00CE6C29">
              <w:t>Uganda National Bureau of Standards</w:t>
            </w:r>
          </w:p>
          <w:p w:rsidR="00CE6C29" w:rsidRPr="00CE6C29" w:rsidP="000C3B6C" w14:paraId="0427B92F" w14:textId="77777777">
            <w:r w:rsidRPr="00CE6C29">
              <w:t>Plot 2-12 ByPass Link, Bweyogerere Industrial and Business Park</w:t>
            </w:r>
          </w:p>
          <w:p w:rsidR="00CE6C29" w:rsidRPr="00BF67FF" w:rsidP="000C3B6C" w14:paraId="02F7E95D" w14:textId="77777777">
            <w:pPr>
              <w:rPr>
                <w:lang w:val="es-ES_tradnl"/>
              </w:rPr>
            </w:pPr>
            <w:r w:rsidRPr="00BF67FF">
              <w:rPr>
                <w:lang w:val="es-ES_tradnl"/>
              </w:rPr>
              <w:t>P.O. Box 6329</w:t>
            </w:r>
          </w:p>
          <w:p w:rsidR="00CE6C29" w:rsidRPr="00BF67FF" w:rsidP="000C3B6C" w14:paraId="7BC04B7B" w14:textId="77777777">
            <w:pPr>
              <w:rPr>
                <w:lang w:val="es-ES_tradnl"/>
              </w:rPr>
            </w:pPr>
            <w:r w:rsidRPr="00BF67FF">
              <w:rPr>
                <w:lang w:val="es-ES_tradnl"/>
              </w:rPr>
              <w:t>Kampala, Uganda</w:t>
            </w:r>
          </w:p>
          <w:p w:rsidR="00CE6C29" w:rsidRPr="00BF67FF" w:rsidP="000C3B6C" w14:paraId="1B1C9E75" w14:textId="77777777">
            <w:pPr>
              <w:rPr>
                <w:lang w:val="es-ES_tradnl"/>
              </w:rPr>
            </w:pPr>
            <w:r w:rsidRPr="00BF67FF">
              <w:rPr>
                <w:lang w:val="es-ES_tradnl"/>
              </w:rPr>
              <w:t>Tel: +(256) 4 1733 3250/1/2</w:t>
            </w:r>
          </w:p>
          <w:p w:rsidR="00CE6C29" w:rsidRPr="00BF67FF" w:rsidP="000C3B6C" w14:paraId="33F7A0C8" w14:textId="77777777">
            <w:pPr>
              <w:rPr>
                <w:lang w:val="fr-CH"/>
              </w:rPr>
            </w:pPr>
            <w:r w:rsidRPr="00BF67FF">
              <w:rPr>
                <w:lang w:val="fr-CH"/>
              </w:rPr>
              <w:t>Fax: +(256) 4 1428 6123</w:t>
            </w:r>
          </w:p>
          <w:p w:rsidR="00CE6C29" w:rsidRPr="00BF67FF" w:rsidP="000C3B6C" w14:paraId="3DDFEDED" w14:textId="77777777">
            <w:pPr>
              <w:rPr>
                <w:lang w:val="fr-CH"/>
              </w:rPr>
            </w:pPr>
            <w:r w:rsidRPr="00BF67FF">
              <w:rPr>
                <w:lang w:val="fr-CH"/>
              </w:rPr>
              <w:t xml:space="preserve">E-mail: </w:t>
            </w:r>
            <w:hyperlink r:id="rId6" w:history="1">
              <w:r w:rsidRPr="00BF67FF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6C29" w:rsidRPr="00CE6C29" w:rsidP="000C3B6C" w14:paraId="52B76BB2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0A7E13B7" w14:textId="77777777">
      <w:pPr>
        <w:jc w:val="center"/>
      </w:pPr>
    </w:p>
    <w:sectPr w:rsidSect="00E566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E56632" w:rsidP="00E56632" w14:paraId="19D029B4" w14:textId="69AFB91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E56632" w:rsidP="00E56632" w14:paraId="6783EFEB" w14:textId="41114C9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AA1EA1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56632" w:rsidRPr="00E56632" w:rsidP="00E56632" w14:paraId="25F411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6632">
      <w:t>G/TBT/N/BDI/811 • G/TBT/N/KEN/2109 • G/TBT/N/RWA/1483 • G/TBT/N/</w:t>
    </w:r>
    <w:r w:rsidRPr="00E56632">
      <w:t>TZA</w:t>
    </w:r>
    <w:r w:rsidRPr="00E56632">
      <w:t>/1646 • G/TBT/N/UGA/2427</w:t>
    </w:r>
  </w:p>
  <w:p w:rsidR="00E56632" w:rsidRPr="00E56632" w:rsidP="00E56632" w14:paraId="7EC6A6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56632" w:rsidRPr="00E56632" w:rsidP="00E56632" w14:paraId="6BAAF260" w14:textId="1F43956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6632">
      <w:t xml:space="preserve">- </w:t>
    </w:r>
    <w:r w:rsidRPr="00E56632">
      <w:fldChar w:fldCharType="begin"/>
    </w:r>
    <w:r w:rsidRPr="00E56632">
      <w:instrText xml:space="preserve"> PAGE </w:instrText>
    </w:r>
    <w:r w:rsidRPr="00E56632">
      <w:fldChar w:fldCharType="separate"/>
    </w:r>
    <w:r w:rsidRPr="00E56632">
      <w:t>2</w:t>
    </w:r>
    <w:r w:rsidRPr="00E56632">
      <w:fldChar w:fldCharType="end"/>
    </w:r>
    <w:r w:rsidRPr="00E56632">
      <w:t xml:space="preserve"> -</w:t>
    </w:r>
  </w:p>
  <w:p w:rsidR="009239F7" w:rsidRPr="00E56632" w:rsidP="00E56632" w14:paraId="4C33E337" w14:textId="33F2261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56632" w:rsidRPr="00E56632" w:rsidP="00E56632" w14:paraId="3A953B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6632">
      <w:t>G/TBT/N/BDI/811 • G/TBT/N/KEN/2109 • G/TBT/N/RWA/1483 • G/TBT/N/</w:t>
    </w:r>
    <w:r w:rsidRPr="00E56632">
      <w:t>TZA</w:t>
    </w:r>
    <w:r w:rsidRPr="00E56632">
      <w:t>/1646 • G/TBT/N/UGA/2427</w:t>
    </w:r>
  </w:p>
  <w:p w:rsidR="00E56632" w:rsidRPr="00E56632" w:rsidP="00E56632" w14:paraId="723D47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56632" w:rsidRPr="00E56632" w:rsidP="00E56632" w14:paraId="07035A14" w14:textId="0A080F3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6632">
      <w:t xml:space="preserve">- </w:t>
    </w:r>
    <w:r w:rsidRPr="00E56632">
      <w:fldChar w:fldCharType="begin"/>
    </w:r>
    <w:r w:rsidRPr="00E56632">
      <w:instrText xml:space="preserve"> PAGE </w:instrText>
    </w:r>
    <w:r w:rsidRPr="00E56632">
      <w:fldChar w:fldCharType="separate"/>
    </w:r>
    <w:r w:rsidRPr="00E56632">
      <w:rPr>
        <w:noProof/>
      </w:rPr>
      <w:t>2</w:t>
    </w:r>
    <w:r w:rsidRPr="00E56632">
      <w:fldChar w:fldCharType="end"/>
    </w:r>
    <w:r w:rsidRPr="00E56632">
      <w:t xml:space="preserve"> -</w:t>
    </w:r>
  </w:p>
  <w:p w:rsidR="009239F7" w:rsidRPr="00E56632" w:rsidP="00E56632" w14:paraId="17892D9A" w14:textId="155C0A4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07D3B7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222835A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15E84B" w14:textId="4F255F1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37276B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F603E1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A3AF914" w14:textId="77777777">
          <w:pPr>
            <w:jc w:val="right"/>
            <w:rPr>
              <w:b/>
              <w:szCs w:val="16"/>
            </w:rPr>
          </w:pPr>
        </w:p>
      </w:tc>
    </w:tr>
    <w:tr w14:paraId="6965BF4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9412D6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56632" w:rsidP="00B801E9" w14:paraId="11ADCD10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G/TBT/N/BDI/811, G/TBT/N/KEN/2109</w:t>
          </w:r>
        </w:p>
        <w:p w:rsidR="00E56632" w:rsidP="00B801E9" w14:paraId="52CB2A89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G/TBT/N/RWA/1483,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/1646</w:t>
          </w:r>
        </w:p>
        <w:p w:rsidR="009239F7" w:rsidRPr="002F6A28" w:rsidP="00B801E9" w14:paraId="3F7AE9BD" w14:textId="572BB032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G/TBT/N/UGA/2427</w:t>
          </w:r>
          <w:bookmarkEnd w:id="1"/>
        </w:p>
      </w:tc>
    </w:tr>
    <w:tr w14:paraId="7BE631F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686C9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1B06F1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14 September 2026</w:t>
          </w:r>
          <w:bookmarkEnd w:id="2"/>
          <w:bookmarkEnd w:id="3"/>
        </w:p>
      </w:tc>
    </w:tr>
    <w:tr w14:paraId="3A68785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9182946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(26-6243)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EF43A2C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3381B7B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4DE3B1C" w14:textId="5E26184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C8E8B45" w14:textId="66192E5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12711B9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246437">
    <w:abstractNumId w:val="9"/>
  </w:num>
  <w:num w:numId="2" w16cid:durableId="643119377">
    <w:abstractNumId w:val="7"/>
  </w:num>
  <w:num w:numId="3" w16cid:durableId="820852705">
    <w:abstractNumId w:val="6"/>
  </w:num>
  <w:num w:numId="4" w16cid:durableId="877474298">
    <w:abstractNumId w:val="5"/>
  </w:num>
  <w:num w:numId="5" w16cid:durableId="1893811538">
    <w:abstractNumId w:val="4"/>
  </w:num>
  <w:num w:numId="6" w16cid:durableId="659426378">
    <w:abstractNumId w:val="12"/>
  </w:num>
  <w:num w:numId="7" w16cid:durableId="1260528338">
    <w:abstractNumId w:val="11"/>
  </w:num>
  <w:num w:numId="8" w16cid:durableId="1527600640">
    <w:abstractNumId w:val="10"/>
  </w:num>
  <w:num w:numId="9" w16cid:durableId="18635924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6564405">
    <w:abstractNumId w:val="13"/>
  </w:num>
  <w:num w:numId="11" w16cid:durableId="1626156826">
    <w:abstractNumId w:val="8"/>
  </w:num>
  <w:num w:numId="12" w16cid:durableId="1781293918">
    <w:abstractNumId w:val="3"/>
  </w:num>
  <w:num w:numId="13" w16cid:durableId="939097776">
    <w:abstractNumId w:val="2"/>
  </w:num>
  <w:num w:numId="14" w16cid:durableId="910695441">
    <w:abstractNumId w:val="1"/>
  </w:num>
  <w:num w:numId="15" w16cid:durableId="679237397">
    <w:abstractNumId w:val="0"/>
  </w:num>
  <w:num w:numId="16" w16cid:durableId="15138360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3999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03E0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3986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BF67FF"/>
    <w:rsid w:val="00C1160B"/>
    <w:rsid w:val="00C11EAC"/>
    <w:rsid w:val="00C12F46"/>
    <w:rsid w:val="00C13121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26C9"/>
    <w:rsid w:val="00E544BB"/>
    <w:rsid w:val="00E56545"/>
    <w:rsid w:val="00E56632"/>
    <w:rsid w:val="00E63AC7"/>
    <w:rsid w:val="00E67CF3"/>
    <w:rsid w:val="00E82AEC"/>
    <w:rsid w:val="00E84D9E"/>
    <w:rsid w:val="00E9368F"/>
    <w:rsid w:val="00E969D2"/>
    <w:rsid w:val="00EA5D4F"/>
    <w:rsid w:val="00EB6C56"/>
    <w:rsid w:val="00EB75AE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82F03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4719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C2AD3-2DA1-4C8C-B2B0-04F331782D0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2026-09-14T08:35:00Z</dcterms:created>
  <dcterms:modified xsi:type="dcterms:W3CDTF">2026-09-14T08:39:00Z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G/TBT/N/BDI/811</vt:lpwstr>
  </property>
  <property fmtid="{D5CDD505-2E9C-101B-9397-08002B2CF9AE}" pid="3" name="Symbol2">
    <vt:lpwstr>G/TBT/N/KEN/2109</vt:lpwstr>
  </property>
  <property fmtid="{D5CDD505-2E9C-101B-9397-08002B2CF9AE}" pid="4" name="Symbol3">
    <vt:lpwstr>G/TBT/N/RWA/1483</vt:lpwstr>
  </property>
  <property fmtid="{D5CDD505-2E9C-101B-9397-08002B2CF9AE}" pid="5" name="Symbol4">
    <vt:lpwstr>G/TBT/N/TZA/1646</vt:lpwstr>
  </property>
  <property fmtid="{D5CDD505-2E9C-101B-9397-08002B2CF9AE}" pid="6" name="Symbol5">
    <vt:lpwstr>G/TBT/N/UGA/2427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