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19A54DBA" w14:textId="77777777">
      <w:pPr>
        <w:pStyle w:val="Title"/>
      </w:pPr>
      <w:r w:rsidRPr="002F663C">
        <w:t>NOTIFICATION</w:t>
      </w:r>
    </w:p>
    <w:p w:rsidR="002F663C" w:rsidRPr="002F663C" w:rsidP="00DD3DD7" w14:paraId="75A3909D" w14:textId="77777777">
      <w:pPr>
        <w:pStyle w:val="Title3"/>
      </w:pPr>
      <w:r w:rsidRPr="002F663C">
        <w:t>Addendum</w:t>
      </w:r>
    </w:p>
    <w:p w:rsidR="002F663C" w:rsidP="001E2E4A" w14:paraId="1EEFD225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6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Egypt</w:t>
      </w:r>
      <w:r w:rsidRPr="002F663C">
        <w:rPr>
          <w:rFonts w:eastAsia="Calibri" w:cs="Times New Roman"/>
        </w:rPr>
        <w:t>.</w:t>
      </w:r>
    </w:p>
    <w:p w:rsidR="001E2E4A" w:rsidRPr="002F663C" w:rsidP="001E2E4A" w14:paraId="715D99B3" w14:textId="77777777">
      <w:pPr>
        <w:rPr>
          <w:rFonts w:eastAsia="Calibri" w:cs="Times New Roman"/>
        </w:rPr>
      </w:pPr>
    </w:p>
    <w:p w:rsidR="002F663C" w:rsidRPr="002F663C" w:rsidP="002F663C" w14:paraId="2EDE5413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224C340C" w14:textId="77777777">
      <w:pPr>
        <w:rPr>
          <w:rFonts w:eastAsia="Calibri" w:cs="Times New Roman"/>
        </w:rPr>
      </w:pPr>
    </w:p>
    <w:p w:rsidR="00C14444" w:rsidRPr="002F663C" w:rsidP="002F663C" w14:paraId="60756D59" w14:textId="77777777">
      <w:pPr>
        <w:rPr>
          <w:rFonts w:eastAsia="Calibri" w:cs="Times New Roman"/>
        </w:rPr>
      </w:pPr>
    </w:p>
    <w:p w:rsidR="002F663C" w:rsidRPr="002F663C" w:rsidP="002F663C" w14:paraId="13F0E9FE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The Egyptian Standard ES 3123-6 "Safety of toys – Part 6: Certain phthalate esters"</w:t>
      </w:r>
    </w:p>
    <w:p w:rsidR="002F663C" w:rsidRPr="002F663C" w:rsidP="002F663C" w14:paraId="1C4D7604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5AE0C245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62B52888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6B27313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B89BB3D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6DE0FBC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7C5FD12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9971E6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1576747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22 October 2025</w:t>
            </w:r>
          </w:p>
        </w:tc>
      </w:tr>
      <w:tr w14:paraId="58A0AA6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2E794A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093F335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6C13836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6B62B8B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35B140E6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The day following the date of publication in the official gazette.</w:t>
            </w:r>
          </w:p>
        </w:tc>
      </w:tr>
      <w:tr w14:paraId="65A9448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3A4198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974ECB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14DC37F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9B6BD0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627F2C3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43CFC598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7D3FAC2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F5C50E7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73989B0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407FADE9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F1B568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EBCD660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7D78D1F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5E1BCA4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76D27D2F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04196A9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6B2CA777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2B21629D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i/>
          <w:iCs/>
          <w:szCs w:val="18"/>
        </w:rPr>
        <w:t>Products covered:</w:t>
      </w:r>
      <w:r w:rsidRPr="002F663C">
        <w:rPr>
          <w:rFonts w:eastAsia="Calibri" w:cs="Times New Roman"/>
          <w:b/>
          <w:bCs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Toys (ICS code(s): 97.200.50)</w:t>
      </w:r>
    </w:p>
    <w:p w:rsidR="00F53A30" w:rsidRPr="002F663C" w:rsidP="00B16ACF" w14:paraId="3AD0E78B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This addendum concerns the notification of the Ministerial Decree No.371/2025 (1 page, in Arabic) that gives the producers and importers a six-month transitional period to abide by the Egyptian Standard ES 3123-6 "Safety of toys – Part 6: Certain phthalate esters"; (45 page(s), in Arabic).</w:t>
      </w:r>
    </w:p>
    <w:p w:rsidR="00F53A30" w:rsidRPr="002F663C" w:rsidP="00B16ACF" w14:paraId="7B4F966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It should be noted that the draft of this standard was formerly notified in G/TBT/N/EGY/546</w:t>
      </w:r>
      <w:r w:rsidRPr="002F663C">
        <w:rPr>
          <w:rFonts w:eastAsia="Calibri" w:cs="Times New Roman"/>
          <w:b/>
          <w:bCs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dated 1 July 2025.</w:t>
      </w:r>
    </w:p>
    <w:p w:rsidR="00F53A30" w:rsidRPr="002F663C" w:rsidP="00B16ACF" w14:paraId="374A2EF5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Worth mentioning is that this standard is technically identical with ISO 8124-6 /2023.</w:t>
      </w:r>
    </w:p>
    <w:p w:rsidR="00F53A30" w:rsidRPr="002F663C" w:rsidP="00B16ACF" w14:paraId="33F84DB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Producers and importers are kept informed of any amendments in the Egyptian standards through the publication of administrative orders in the official gazette.</w:t>
      </w:r>
    </w:p>
    <w:p w:rsidR="00F53A30" w:rsidRPr="002F663C" w:rsidP="00B16ACF" w14:paraId="57CB123E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Proposed date of adoption:</w:t>
      </w:r>
      <w:r w:rsidRPr="002F663C">
        <w:rPr>
          <w:rFonts w:eastAsia="Calibri" w:cs="Times New Roman"/>
          <w:szCs w:val="18"/>
        </w:rPr>
        <w:t xml:space="preserve"> 22 October 2025.</w:t>
      </w:r>
    </w:p>
    <w:p w:rsidR="00F53A30" w:rsidRPr="002F663C" w:rsidP="00B16ACF" w14:paraId="2487B26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Proposed date of entry into force:</w:t>
      </w:r>
      <w:r w:rsidRPr="002F663C">
        <w:rPr>
          <w:rFonts w:eastAsia="Calibri" w:cs="Times New Roman"/>
          <w:szCs w:val="18"/>
        </w:rPr>
        <w:t xml:space="preserve"> The day following the date of publication in the official gazette.</w:t>
      </w:r>
    </w:p>
    <w:p w:rsidR="00F53A30" w:rsidRPr="002F663C" w:rsidP="00B16ACF" w14:paraId="04D4307A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Agency or authority designated to handle comments and text available from:</w:t>
      </w:r>
    </w:p>
    <w:p w:rsidR="00F53A30" w:rsidRPr="002F663C" w:rsidP="00B16ACF" w14:paraId="5B5472F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National Enquiry Point</w:t>
      </w:r>
    </w:p>
    <w:p w:rsidR="00F53A30" w:rsidRPr="002F663C" w:rsidP="00B16ACF" w14:paraId="51CC365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Egyptian Organization for Standardization and Quality</w:t>
      </w:r>
    </w:p>
    <w:p w:rsidR="00F53A30" w:rsidRPr="002F663C" w:rsidP="00B16ACF" w14:paraId="224E818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16 Tadreeb El-Modarrebeen St., Ameriya, Cairo - Egypt</w:t>
      </w:r>
    </w:p>
    <w:p w:rsidR="00F53A30" w:rsidRPr="002F663C" w:rsidP="00B16ACF" w14:paraId="38CCCA0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E-mail: </w:t>
      </w:r>
      <w:hyperlink r:id="rId6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eos@eos.org.eg/</w:t>
        </w:r>
      </w:hyperlink>
      <w:hyperlink r:id="rId7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eos.tbt@eos.org.eg</w:t>
        </w:r>
      </w:hyperlink>
    </w:p>
    <w:p w:rsidR="00F53A30" w:rsidRPr="002F663C" w:rsidP="00B16ACF" w14:paraId="237027AC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Website: </w:t>
      </w:r>
      <w:hyperlink r:id="rId8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http://www.eos.org.eg</w:t>
        </w:r>
      </w:hyperlink>
    </w:p>
    <w:p w:rsidR="00F53A30" w:rsidRPr="002F663C" w:rsidP="00B16ACF" w14:paraId="20AEA7E2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Tel: + (202) 22845528</w:t>
      </w:r>
    </w:p>
    <w:p w:rsidR="00F53A30" w:rsidRPr="002F663C" w:rsidP="00B16ACF" w14:paraId="676B5DFE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Fax: + (202) 22845504</w:t>
      </w:r>
    </w:p>
    <w:p w:rsidR="006C5A96" w:rsidP="006C5A96" w14:paraId="1D01D1C3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69D8DC4F" w14:textId="77777777">
      <w:pPr>
        <w:jc w:val="center"/>
        <w:rPr>
          <w:b/>
        </w:rPr>
      </w:pPr>
    </w:p>
    <w:p w:rsidR="00A1565D" w:rsidP="003971FF" w14:paraId="3F88C4ED" w14:textId="77777777">
      <w:pPr>
        <w:jc w:val="center"/>
        <w:rPr>
          <w:b/>
        </w:rPr>
      </w:pPr>
    </w:p>
    <w:sectPr w:rsidSect="006C5A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7235B3D3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78109556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3EE04A4B" w14:textId="77777777">
      <w:r>
        <w:separator/>
      </w:r>
    </w:p>
  </w:footnote>
  <w:footnote w:type="continuationSeparator" w:id="1">
    <w:p w:rsidR="004D3A6A" w:rsidP="00ED54E0" w14:paraId="30BD1540" w14:textId="77777777">
      <w:r>
        <w:continuationSeparator/>
      </w:r>
    </w:p>
  </w:footnote>
  <w:footnote w:id="2">
    <w:p w:rsidR="007F6EA2" w14:paraId="7470273B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394EE3C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2284074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3E190AE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61C462BC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7175E1B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G/TBT/N/EGY/546/Add.1</w:t>
    </w:r>
    <w:bookmarkEnd w:id="3"/>
  </w:p>
  <w:p w:rsidR="00DD3DD7" w:rsidRPr="00DD3DD7" w:rsidP="00DD3DD7" w14:paraId="526071E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58FDCDA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1BC69439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45D7E8CD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968794B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802287C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21547FEA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070ACC74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445238A9" w14:textId="77777777">
          <w:pPr>
            <w:jc w:val="right"/>
            <w:rPr>
              <w:b/>
              <w:szCs w:val="16"/>
            </w:rPr>
          </w:pPr>
        </w:p>
      </w:tc>
    </w:tr>
    <w:tr w14:paraId="66D47D7B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41BC09A7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65CB16BE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G/TBT/N/EGY/546/Add.1</w:t>
          </w:r>
          <w:bookmarkEnd w:id="4"/>
        </w:p>
        <w:p w:rsidR="00C14444" w:rsidRPr="00C14444" w:rsidP="00C14444" w14:paraId="3B347760" w14:textId="77777777">
          <w:pPr>
            <w:jc w:val="center"/>
            <w:rPr>
              <w:szCs w:val="16"/>
            </w:rPr>
          </w:pPr>
        </w:p>
      </w:tc>
    </w:tr>
    <w:tr w14:paraId="13A3A9CB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0DECF33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EBF8023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6 November 2025</w:t>
          </w:r>
          <w:bookmarkEnd w:id="5"/>
        </w:p>
      </w:tc>
    </w:tr>
    <w:tr w14:paraId="27CA5210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08B57F21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(25-7232)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35DAD92D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57157423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17BB0AEE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D9EFB23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6D153775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16053163">
    <w:abstractNumId w:val="9"/>
  </w:num>
  <w:num w:numId="2" w16cid:durableId="997348781">
    <w:abstractNumId w:val="7"/>
  </w:num>
  <w:num w:numId="3" w16cid:durableId="1566722367">
    <w:abstractNumId w:val="6"/>
  </w:num>
  <w:num w:numId="4" w16cid:durableId="2145192851">
    <w:abstractNumId w:val="5"/>
  </w:num>
  <w:num w:numId="5" w16cid:durableId="555552967">
    <w:abstractNumId w:val="4"/>
  </w:num>
  <w:num w:numId="6" w16cid:durableId="1153645882">
    <w:abstractNumId w:val="12"/>
  </w:num>
  <w:num w:numId="7" w16cid:durableId="1039404264">
    <w:abstractNumId w:val="11"/>
  </w:num>
  <w:num w:numId="8" w16cid:durableId="286472751">
    <w:abstractNumId w:val="10"/>
  </w:num>
  <w:num w:numId="9" w16cid:durableId="49631290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24918583">
    <w:abstractNumId w:val="13"/>
  </w:num>
  <w:num w:numId="11" w16cid:durableId="1930967609">
    <w:abstractNumId w:val="8"/>
  </w:num>
  <w:num w:numId="12" w16cid:durableId="1529483530">
    <w:abstractNumId w:val="3"/>
  </w:num>
  <w:num w:numId="13" w16cid:durableId="490145455">
    <w:abstractNumId w:val="2"/>
  </w:num>
  <w:num w:numId="14" w16cid:durableId="543255423">
    <w:abstractNumId w:val="1"/>
  </w:num>
  <w:num w:numId="15" w16cid:durableId="72047080">
    <w:abstractNumId w:val="0"/>
  </w:num>
  <w:num w:numId="16" w16cid:durableId="640691096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B3D6C"/>
    <w:rsid w:val="007B5F18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53A30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5AFFA8"/>
  <w15:docId w15:val="{C4032C3A-0AD5-459F-833F-9260578D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mailto:eos@idsc.net.eg/" TargetMode="External" /><Relationship Id="rId7" Type="http://schemas.openxmlformats.org/officeDocument/2006/relationships/hyperlink" Target="mailto:eos.tbt@eos.org.eg" TargetMode="External" /><Relationship Id="rId8" Type="http://schemas.openxmlformats.org/officeDocument/2006/relationships/hyperlink" Target="http://www.eos.org.eg/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Greenleaves, Jane</cp:lastModifiedBy>
  <cp:revision>2</cp:revision>
  <cp:lastPrinted>2019-10-23T07:32:00Z</cp:lastPrinted>
  <dcterms:created xsi:type="dcterms:W3CDTF">2025-11-06T14:26:00Z</dcterms:created>
  <dcterms:modified xsi:type="dcterms:W3CDTF">2025-11-06T14:26:00Z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