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2FA7C379" w14:textId="77777777">
      <w:pPr>
        <w:pStyle w:val="Title"/>
      </w:pPr>
      <w:r w:rsidRPr="002F663C">
        <w:t>NOTIFICATION</w:t>
      </w:r>
    </w:p>
    <w:p w:rsidR="002F663C" w:rsidRPr="002F663C" w:rsidP="00DD3DD7" w14:paraId="5202D45E" w14:textId="77777777">
      <w:pPr>
        <w:pStyle w:val="Title3"/>
      </w:pPr>
      <w:r w:rsidRPr="002F663C">
        <w:t>Addendum</w:t>
      </w:r>
    </w:p>
    <w:p w:rsidR="002F663C" w:rsidP="001E2E4A" w14:paraId="519A0B11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6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Egypt</w:t>
      </w:r>
      <w:r w:rsidRPr="002F663C">
        <w:rPr>
          <w:rFonts w:eastAsia="Calibri" w:cs="Times New Roman"/>
        </w:rPr>
        <w:t>.</w:t>
      </w:r>
    </w:p>
    <w:p w:rsidR="001E2E4A" w:rsidRPr="002F663C" w:rsidP="001E2E4A" w14:paraId="1DA75AC1" w14:textId="77777777">
      <w:pPr>
        <w:rPr>
          <w:rFonts w:eastAsia="Calibri" w:cs="Times New Roman"/>
        </w:rPr>
      </w:pPr>
    </w:p>
    <w:p w:rsidR="002F663C" w:rsidRPr="002F663C" w:rsidP="002F663C" w14:paraId="38514DD8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222425FF" w14:textId="77777777">
      <w:pPr>
        <w:rPr>
          <w:rFonts w:eastAsia="Calibri" w:cs="Times New Roman"/>
        </w:rPr>
      </w:pPr>
    </w:p>
    <w:p w:rsidR="00C14444" w:rsidRPr="002F663C" w:rsidP="002F663C" w14:paraId="5FD268E6" w14:textId="77777777">
      <w:pPr>
        <w:rPr>
          <w:rFonts w:eastAsia="Calibri" w:cs="Times New Roman"/>
        </w:rPr>
      </w:pPr>
    </w:p>
    <w:p w:rsidR="002F663C" w:rsidRPr="002F663C" w:rsidP="002F663C" w14:paraId="260F216A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The Egyptian Standard ES 694 "Specification for Nitrogen Gas and Liquid"</w:t>
      </w:r>
    </w:p>
    <w:p w:rsidR="002F663C" w:rsidRPr="002F663C" w:rsidP="002F663C" w14:paraId="2D819B87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6B742844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60385079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4719A361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239B1A3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A609AA5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64C8D89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D9D883F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5F80A1B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adopted - date: 22 October 2025</w:t>
            </w:r>
          </w:p>
        </w:tc>
      </w:tr>
      <w:tr w14:paraId="23F015C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82A4DBC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59F4EB3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7EBFE71E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C80AF70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7FD7395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The day following the date of publication in the official gazette.</w:t>
            </w:r>
          </w:p>
        </w:tc>
      </w:tr>
      <w:tr w14:paraId="7244847D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312575F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11AE998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6ABF8B1D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99BB54F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758761F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65C5A7B4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3364CD5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148D8DC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72B45D6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0C6FADA2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32A1EC0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D261989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79AE669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6087DF1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08E854C3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5408614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57866572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59EEBC6D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i/>
          <w:iCs/>
          <w:szCs w:val="18"/>
        </w:rPr>
        <w:t>Products covered:</w:t>
      </w:r>
      <w:r w:rsidRPr="002F663C">
        <w:rPr>
          <w:rFonts w:eastAsia="Calibri" w:cs="Times New Roman"/>
          <w:szCs w:val="18"/>
        </w:rPr>
        <w:t xml:space="preserve"> Gases for industrial application (ICS code(s): 71.100.20)</w:t>
      </w:r>
    </w:p>
    <w:p w:rsidR="00DF1EFC" w:rsidRPr="002F663C" w:rsidP="00B16ACF" w14:paraId="36BF7EA9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This addendum concerns the notification of the Ministerial Decree No.372/2025 (1 pages, in Arabic) that gives the producers and importers a six-month transitional period to abide by the Egyptian Standard ES 694 "Specification for Nitrogen Gas and Liquid" (20 page(s), in Arabic).</w:t>
      </w:r>
    </w:p>
    <w:p w:rsidR="00DF1EFC" w:rsidRPr="002F663C" w:rsidP="00B16ACF" w14:paraId="6B6AE3CC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It should be noted that the draft of this standard was formerly notified in G/TBT/N/EGY/538 dated 27 March 2025.</w:t>
      </w:r>
    </w:p>
    <w:p w:rsidR="00DF1EFC" w:rsidRPr="002F663C" w:rsidP="00B16ACF" w14:paraId="7EB1F11B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Worth mentioning is that this standard complies with CGA G-10.1/2023 "Commodity Specification for Nitrogen".</w:t>
      </w:r>
    </w:p>
    <w:p w:rsidR="00DF1EFC" w:rsidRPr="002F663C" w:rsidP="00B16ACF" w14:paraId="0B7B9D83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Producers and importers are kept informed of any amendments in the Egyptian standards through the publication of administrative orders in the official gazette.</w:t>
      </w:r>
    </w:p>
    <w:p w:rsidR="00DF1EFC" w:rsidRPr="002F663C" w:rsidP="00B16ACF" w14:paraId="20565214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i/>
          <w:iCs/>
          <w:szCs w:val="18"/>
        </w:rPr>
        <w:t>Date of adoption:</w:t>
      </w:r>
      <w:r w:rsidRPr="002F663C">
        <w:rPr>
          <w:rFonts w:eastAsia="Calibri" w:cs="Times New Roman"/>
          <w:szCs w:val="18"/>
        </w:rPr>
        <w:t xml:space="preserve"> 22 October 2025.</w:t>
      </w:r>
    </w:p>
    <w:p w:rsidR="00DF1EFC" w:rsidRPr="002F663C" w:rsidP="00B16ACF" w14:paraId="2A97988B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i/>
          <w:iCs/>
          <w:szCs w:val="18"/>
        </w:rPr>
        <w:t>Date of entry into force:</w:t>
      </w:r>
      <w:r w:rsidRPr="002F663C">
        <w:rPr>
          <w:rFonts w:eastAsia="Calibri" w:cs="Times New Roman"/>
          <w:szCs w:val="18"/>
        </w:rPr>
        <w:t xml:space="preserve"> The day following the date of publication in the official gazette.</w:t>
      </w:r>
    </w:p>
    <w:p w:rsidR="00DF1EFC" w:rsidRPr="002F663C" w:rsidP="00B16ACF" w14:paraId="14C3C6B8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Agency or authority designated to handle comments and text available from:</w:t>
      </w:r>
    </w:p>
    <w:p w:rsidR="00DF1EFC" w:rsidRPr="002F663C" w:rsidP="00B16ACF" w14:paraId="35AB397E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National Enquiry Point</w:t>
      </w:r>
    </w:p>
    <w:p w:rsidR="00DF1EFC" w:rsidRPr="002F663C" w:rsidP="00B16ACF" w14:paraId="04C9568B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Egyptian Organization for Standardization and Quality</w:t>
      </w:r>
    </w:p>
    <w:p w:rsidR="00DF1EFC" w:rsidRPr="002F663C" w:rsidP="00B16ACF" w14:paraId="3B09B5B7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16 Tadreeb El-Modarrebeen St., Ameriya, Cairo - Egypt</w:t>
      </w:r>
    </w:p>
    <w:p w:rsidR="00DF1EFC" w:rsidRPr="002F663C" w:rsidP="00B16ACF" w14:paraId="7E8CEF30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E-mail: </w:t>
      </w:r>
      <w:hyperlink r:id="rId6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eos@eos.org.eg ,</w:t>
        </w:r>
      </w:hyperlink>
      <w:hyperlink r:id="rId7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eos.tbt@eos.org.eg</w:t>
        </w:r>
      </w:hyperlink>
    </w:p>
    <w:p w:rsidR="00DF1EFC" w:rsidRPr="002F663C" w:rsidP="00B16ACF" w14:paraId="7FC1101A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Website: </w:t>
      </w:r>
      <w:hyperlink r:id="rId8" w:history="1">
        <w:r w:rsidRPr="002F663C">
          <w:rPr>
            <w:rFonts w:eastAsia="Calibri" w:cs="Times New Roman"/>
            <w:color w:val="0000FF"/>
            <w:szCs w:val="18"/>
            <w:u w:val="single"/>
          </w:rPr>
          <w:t>http://www.eos.org.eg</w:t>
        </w:r>
      </w:hyperlink>
    </w:p>
    <w:p w:rsidR="00DF1EFC" w:rsidRPr="002F663C" w:rsidP="00B16ACF" w14:paraId="2C93A577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Tel: + (202) 22845528</w:t>
      </w:r>
    </w:p>
    <w:p w:rsidR="00DF1EFC" w:rsidRPr="002F663C" w:rsidP="00B16ACF" w14:paraId="373F8EFD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Fax: + (202) 22845504</w:t>
      </w:r>
    </w:p>
    <w:p w:rsidR="006C5A96" w:rsidP="006C5A96" w14:paraId="1C5D41B3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40AE35F0" w14:textId="77777777">
      <w:pPr>
        <w:jc w:val="center"/>
        <w:rPr>
          <w:b/>
        </w:rPr>
      </w:pPr>
    </w:p>
    <w:p w:rsidR="00A1565D" w:rsidP="003971FF" w14:paraId="7657FDB8" w14:textId="77777777">
      <w:pPr>
        <w:jc w:val="center"/>
        <w:rPr>
          <w:b/>
        </w:rPr>
      </w:pPr>
    </w:p>
    <w:sectPr w:rsidSect="006C5A9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79A12876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558D1BDE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1FF8C714" w14:textId="77777777">
      <w:r>
        <w:separator/>
      </w:r>
    </w:p>
  </w:footnote>
  <w:footnote w:type="continuationSeparator" w:id="1">
    <w:p w:rsidR="004D3A6A" w:rsidP="00ED54E0" w14:paraId="03DE444F" w14:textId="77777777">
      <w:r>
        <w:continuationSeparator/>
      </w:r>
    </w:p>
  </w:footnote>
  <w:footnote w:id="2">
    <w:p w:rsidR="007F6EA2" w14:paraId="168F439A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2464B52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</w:t>
    </w:r>
    <w:r>
      <w:t>Add.*</w:t>
    </w:r>
    <w:bookmarkEnd w:id="2"/>
  </w:p>
  <w:p w:rsidR="004D4D19" w:rsidRPr="00DD3DD7" w:rsidP="00DD3DD7" w14:paraId="468679E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2FFF598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72196162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3F6B6747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G/TBT/N/EGY/538/Add.1</w:t>
    </w:r>
    <w:bookmarkEnd w:id="3"/>
  </w:p>
  <w:p w:rsidR="00DD3DD7" w:rsidRPr="00DD3DD7" w:rsidP="00DD3DD7" w14:paraId="1665F14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5FE4F1A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6D175F7E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5AD8E5E1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3A5A835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1532D9C4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5EAC2D21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4DF7D2FC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3765FD1E" w14:textId="77777777">
          <w:pPr>
            <w:jc w:val="right"/>
            <w:rPr>
              <w:b/>
              <w:szCs w:val="16"/>
            </w:rPr>
          </w:pPr>
        </w:p>
      </w:tc>
    </w:tr>
    <w:tr w14:paraId="68C1AA86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0E4C44E6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1EFBF357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G/TBT/N/EGY/538/Add.1</w:t>
          </w:r>
          <w:bookmarkEnd w:id="4"/>
        </w:p>
        <w:p w:rsidR="00C14444" w:rsidRPr="00C14444" w:rsidP="00C14444" w14:paraId="42B30488" w14:textId="77777777">
          <w:pPr>
            <w:jc w:val="center"/>
            <w:rPr>
              <w:szCs w:val="16"/>
            </w:rPr>
          </w:pPr>
        </w:p>
      </w:tc>
    </w:tr>
    <w:tr w14:paraId="4804230E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68B7BDB4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6BF59939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6 November 2025</w:t>
          </w:r>
          <w:bookmarkEnd w:id="5"/>
        </w:p>
      </w:tc>
    </w:tr>
    <w:tr w14:paraId="2906758F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61C1B9F5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(25-7236)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6007DF18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48023F78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77D8C09E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51626D27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1949B151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51617946">
    <w:abstractNumId w:val="9"/>
  </w:num>
  <w:num w:numId="2" w16cid:durableId="1432360735">
    <w:abstractNumId w:val="7"/>
  </w:num>
  <w:num w:numId="3" w16cid:durableId="1913470792">
    <w:abstractNumId w:val="6"/>
  </w:num>
  <w:num w:numId="4" w16cid:durableId="112948237">
    <w:abstractNumId w:val="5"/>
  </w:num>
  <w:num w:numId="5" w16cid:durableId="1669283424">
    <w:abstractNumId w:val="4"/>
  </w:num>
  <w:num w:numId="6" w16cid:durableId="673844636">
    <w:abstractNumId w:val="12"/>
  </w:num>
  <w:num w:numId="7" w16cid:durableId="889683893">
    <w:abstractNumId w:val="11"/>
  </w:num>
  <w:num w:numId="8" w16cid:durableId="576088544">
    <w:abstractNumId w:val="10"/>
  </w:num>
  <w:num w:numId="9" w16cid:durableId="187191078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79423463">
    <w:abstractNumId w:val="13"/>
  </w:num>
  <w:num w:numId="11" w16cid:durableId="352050">
    <w:abstractNumId w:val="8"/>
  </w:num>
  <w:num w:numId="12" w16cid:durableId="125513515">
    <w:abstractNumId w:val="3"/>
  </w:num>
  <w:num w:numId="13" w16cid:durableId="433087715">
    <w:abstractNumId w:val="2"/>
  </w:num>
  <w:num w:numId="14" w16cid:durableId="2029791747">
    <w:abstractNumId w:val="1"/>
  </w:num>
  <w:num w:numId="15" w16cid:durableId="620454063">
    <w:abstractNumId w:val="0"/>
  </w:num>
  <w:num w:numId="16" w16cid:durableId="1303271675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42CA0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B5F18"/>
    <w:rsid w:val="007E6507"/>
    <w:rsid w:val="007F2B8E"/>
    <w:rsid w:val="007F32D1"/>
    <w:rsid w:val="007F38C2"/>
    <w:rsid w:val="007F6EA2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1EFC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104B04"/>
  <w15:docId w15:val="{C4032C3A-0AD5-459F-833F-9260578DB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yperlink" Target="mailto:eos@eos.org.eg%20," TargetMode="External" /><Relationship Id="rId7" Type="http://schemas.openxmlformats.org/officeDocument/2006/relationships/hyperlink" Target="mailto:eos.tbt@eos.org.eg" TargetMode="External" /><Relationship Id="rId8" Type="http://schemas.openxmlformats.org/officeDocument/2006/relationships/hyperlink" Target="http://www.eos.org.eg/" TargetMode="External" /><Relationship Id="rId9" Type="http://schemas.openxmlformats.org/officeDocument/2006/relationships/header" Target="head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greenleaves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2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Greenleaves, Jane</dc:creator>
  <cp:lastModifiedBy>Greenleaves, Jane</cp:lastModifiedBy>
  <cp:revision>2</cp:revision>
  <cp:lastPrinted>2019-10-23T07:32:00Z</cp:lastPrinted>
  <dcterms:created xsi:type="dcterms:W3CDTF">2025-11-06T14:29:00Z</dcterms:created>
  <dcterms:modified xsi:type="dcterms:W3CDTF">2025-11-06T14:29:00Z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