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56AA" w14:textId="77777777" w:rsidR="009239F7" w:rsidRPr="002F6A28" w:rsidRDefault="00ED421F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D46A42E" w14:textId="77777777" w:rsidR="009239F7" w:rsidRPr="002F6A28" w:rsidRDefault="00ED421F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5A154C4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F50FA" w14:paraId="634FA3C2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E1B47C1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79CB7C3" w14:textId="77777777" w:rsidR="00F85C99" w:rsidRPr="002F6A28" w:rsidRDefault="00ED421F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5242AF65" w14:textId="77777777" w:rsidR="00F85C99" w:rsidRPr="002F6A28" w:rsidRDefault="00ED421F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F50FA" w14:paraId="7C3EE3C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4A432A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FF5523" w14:textId="77777777" w:rsidR="00F85C99" w:rsidRPr="002F6A28" w:rsidRDefault="00ED421F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671E002" w14:textId="77777777" w:rsidR="00EE3A11" w:rsidRPr="00C379C8" w:rsidRDefault="00ED421F" w:rsidP="00155128">
            <w:r xmlns:w="http://schemas.openxmlformats.org/wordprocessingml/2006/main" w:rsidRPr="00C379C8">
              <w:t xml:space="preserve">卢旺达标准委员会 (RSB)</w:t>
            </w:r>
          </w:p>
          <w:p w14:paraId="29AB65DC" w14:textId="77777777" w:rsidR="00EE3A11" w:rsidRPr="00C379C8" w:rsidRDefault="00ED421F" w:rsidP="00155128">
            <w:r xmlns:w="http://schemas.openxmlformats.org/wordprocessingml/2006/main" w:rsidRPr="00C379C8">
              <w:t xml:space="preserve">KK 15 路, 49</w:t>
            </w:r>
          </w:p>
          <w:p w14:paraId="2F6F82CD" w14:textId="77777777" w:rsidR="00EE3A11" w:rsidRPr="00C379C8" w:rsidRDefault="00ED421F" w:rsidP="00155128">
            <w:r xmlns:w="http://schemas.openxmlformats.org/wordprocessingml/2006/main" w:rsidRPr="00C379C8">
              <w:t xml:space="preserve">POBOX 7099, 基加利, 卢旺达</w:t>
            </w:r>
          </w:p>
          <w:p w14:paraId="63F9B472" w14:textId="77777777" w:rsidR="00EE3A11" w:rsidRPr="00C379C8" w:rsidRDefault="00ED421F" w:rsidP="00155128">
            <w:r xmlns:w="http://schemas.openxmlformats.org/wordprocessingml/2006/main" w:rsidRPr="00C379C8">
              <w:t xml:space="preserve">电话：+250 788303492</w:t>
            </w:r>
          </w:p>
          <w:p w14:paraId="7D8C63EC" w14:textId="77777777" w:rsidR="00EE3A11" w:rsidRPr="00C379C8" w:rsidRDefault="00ED421F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0DE2497A" w14:textId="77777777" w:rsidR="00EE3A11" w:rsidRPr="00C379C8" w:rsidRDefault="00ED421F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51370A">
                <w:rPr>
                  <w:rStyle w:val="Lienhypertexte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3D2980CC" w14:textId="77777777" w:rsidR="00F85C99" w:rsidRPr="002F6A28" w:rsidRDefault="00ED421F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F50FA" w14:paraId="618B691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B5490C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C01FA9" w14:textId="77777777" w:rsidR="00F85C99" w:rsidRPr="0058336F" w:rsidRDefault="00ED42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F50FA" w14:paraId="45B7898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4C6BC1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CEAC5E" w14:textId="77777777" w:rsidR="00F85C99" w:rsidRPr="002F6A28" w:rsidRDefault="00ED42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化妆品。盥洗用品（ICS 代码：71.100.70）</w:t>
            </w:r>
            <w:bookmarkEnd xmlns:w="http://schemas.openxmlformats.org/wordprocessingml/2006/main" w:id="22"/>
          </w:p>
        </w:tc>
      </w:tr>
      <w:tr w:rsidR="00EF50FA" w14:paraId="701A6F6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2327A1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B41871" w14:textId="77777777" w:rsidR="00F85C99" w:rsidRPr="002F6A28" w:rsidRDefault="00ED42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361: 2023，草本果冻——规范； （13 页，英文）</w:t>
            </w:r>
            <w:bookmarkEnd xmlns:w="http://schemas.openxmlformats.org/wordprocessingml/2006/main" w:id="24"/>
          </w:p>
        </w:tc>
      </w:tr>
      <w:tr w:rsidR="00EF50FA" w14:paraId="2435A9C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31BAA2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D1B371" w14:textId="77777777" w:rsidR="00F85C99" w:rsidRPr="002F6A28" w:rsidRDefault="00ED421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本卢旺达标准草案规定了草药凡士林的要求、取样和测试方法。</w:t>
            </w:r>
          </w:p>
          <w:p w14:paraId="26DDC0AE" w14:textId="77777777" w:rsidR="00FE448B" w:rsidRPr="00C379C8" w:rsidRDefault="00ED421F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它不适用于用于医疗目的的产品。</w:t>
            </w:r>
            <w:bookmarkEnd xmlns:w="http://schemas.openxmlformats.org/wordprocessingml/2006/main" w:id="26"/>
          </w:p>
        </w:tc>
      </w:tr>
      <w:tr w:rsidR="00EF50FA" w14:paraId="2704FBE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BE2316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54D1E4" w14:textId="77777777" w:rsidR="00F85C99" w:rsidRPr="002F6A28" w:rsidRDefault="00ED421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EF50FA" w14:paraId="467A1A0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41CD14" w14:textId="77777777" w:rsidR="00F85C99" w:rsidRPr="002F6A28" w:rsidRDefault="00ED421F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653628" w14:textId="77777777" w:rsidR="00072B36" w:rsidRPr="002F6A28" w:rsidRDefault="00ED421F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DDB77B7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RS333，草本化妆品——一般要求</w:t>
            </w:r>
          </w:p>
          <w:p w14:paraId="178CA9DC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342、Pomades 和 solid brilliantine – 规格</w:t>
            </w:r>
          </w:p>
          <w:p w14:paraId="0A5D1280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18664，中药——中药草药中重金属的测定</w:t>
            </w:r>
          </w:p>
          <w:p w14:paraId="2F9B671B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346，化妆品标签——一般要求</w:t>
            </w:r>
          </w:p>
          <w:p w14:paraId="77CF4FE5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377（所有部分），化妆品和化妆品</w:t>
            </w:r>
          </w:p>
          <w:p w14:paraId="67390345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RS EAS 847-6，化妆品——分析方法——第 6 部分：熔点的测定</w:t>
            </w:r>
          </w:p>
          <w:p w14:paraId="113F4A4E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847-22，化妆品——分析方法——第 22 部分：油中硫和硫化物的测定</w:t>
            </w:r>
          </w:p>
          <w:p w14:paraId="44125CD1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847-13，化妆品——分析方法——第 13 部分：酸败度的测定</w:t>
            </w:r>
          </w:p>
          <w:p w14:paraId="0F7F8689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847-18，化妆品——分析方法——第 18 部分：热稳定性的测定</w:t>
            </w:r>
          </w:p>
          <w:p w14:paraId="2A58E99F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847-16，化妆品——分析方法——第 16 部分：铅、汞和砷含量的测定</w:t>
            </w:r>
          </w:p>
          <w:p w14:paraId="300746EA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18416，化妆品——微生物学——白色念珠菌的检测</w:t>
            </w:r>
          </w:p>
          <w:p w14:paraId="223843CB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21149，化妆品——微生物学——需氧嗜温细菌的计数和检测</w:t>
            </w:r>
          </w:p>
          <w:p w14:paraId="638D92D8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22717，化妆品——微生物学——铜绿假单胞菌的检测</w:t>
            </w:r>
          </w:p>
          <w:p w14:paraId="494748FA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22718，化妆品——微生物学——金黄色葡萄球菌的检测</w:t>
            </w:r>
          </w:p>
          <w:p w14:paraId="4EC776DC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278，化妆品 – 抽样方法</w:t>
            </w:r>
          </w:p>
          <w:p w14:paraId="5527C02B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123，蒸馏水 - 规范</w:t>
            </w:r>
          </w:p>
          <w:p w14:paraId="71042130" w14:textId="77777777" w:rsidR="00F85C99" w:rsidRPr="002F6A28" w:rsidRDefault="00ED421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D217 – 10，润滑脂锥入度的标准测试方法</w:t>
            </w:r>
            <w:bookmarkEnd xmlns:w="http://schemas.openxmlformats.org/wordprocessingml/2006/main" w:id="30"/>
          </w:p>
        </w:tc>
      </w:tr>
      <w:tr w:rsidR="00EF50FA" w14:paraId="3A910431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459ED0" w14:textId="77777777" w:rsidR="00EE3A11" w:rsidRPr="002F6A28" w:rsidRDefault="00ED42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EA7FB4" w14:textId="77777777" w:rsidR="00EE3A11" w:rsidRPr="002F6A28" w:rsidRDefault="00ED421F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拟通过日期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1321D0B" w14:textId="77777777" w:rsidR="00EE3A11" w:rsidRPr="002F6A28" w:rsidRDefault="00ED421F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拟生效日期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F50FA" w14:paraId="4DD02B3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5A936E" w14:textId="77777777" w:rsidR="00F85C99" w:rsidRPr="002F6A28" w:rsidRDefault="00ED421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D6D5AC" w14:textId="77777777" w:rsidR="00F85C99" w:rsidRPr="002F6A28" w:rsidRDefault="00ED421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征求意见截止日期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F50FA" w14:paraId="117AE30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61676AE" w14:textId="77777777" w:rsidR="00F85C99" w:rsidRPr="002F6A28" w:rsidRDefault="00ED421F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6D3D6A9" w14:textId="77777777" w:rsidR="00F85C99" w:rsidRPr="002F6A28" w:rsidRDefault="00ED421F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文本可从：国家咨询点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7DF0F59" w14:textId="77777777" w:rsidR="00EE3A11" w:rsidRPr="00A12DDE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735CB021" w14:textId="77777777" w:rsidR="00EE3A11" w:rsidRPr="00A12DDE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路, 49</w:t>
            </w:r>
          </w:p>
          <w:p w14:paraId="45DDEA48" w14:textId="77777777" w:rsidR="00EE3A11" w:rsidRPr="00A12DDE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6D71B594" w14:textId="77777777" w:rsidR="00EE3A11" w:rsidRPr="00A12DDE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3E4FDE69" w14:textId="77777777" w:rsidR="00EE3A11" w:rsidRPr="00A12DDE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19142E80" w14:textId="77777777" w:rsidR="00EE3A11" w:rsidRPr="00BB3D8D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BB3D8D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B3D8D">
                <w:rPr>
                  <w:rStyle w:val="Lienhypertexte"/>
                  <w:bCs/>
                </w:rPr>
                <w:t xml:space="preserve">www.rsb.gov.rw</w:t>
              </w:r>
            </w:hyperlink>
            <w:r xmlns:w="http://schemas.openxmlformats.org/wordprocessingml/2006/main" w:rsidRPr="00BB3D8D">
              <w:rPr>
                <w:bCs/>
              </w:rPr>
              <w:t xml:space="preserve"> </w:t>
            </w:r>
          </w:p>
          <w:p w14:paraId="36489B80" w14:textId="77777777" w:rsidR="00EE3A11" w:rsidRPr="00BB3D8D" w:rsidRDefault="00ED421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BB3D8D">
              <w:rPr>
                <w:bCs/>
              </w:rPr>
              <w:t xml:space="preserve">POBOX 7099, 基加利, 卢旺达</w:t>
            </w:r>
          </w:p>
          <w:p w14:paraId="1A823D6B" w14:textId="77777777" w:rsidR="00EE3A11" w:rsidRPr="00BB3D8D" w:rsidRDefault="006213C1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ED421F" w:rsidRPr="00BB3D8D">
                <w:rPr>
                  <w:bCs/>
                  <w:color w:val="0000FF"/>
                  <w:u w:val="single"/>
                </w:rPr>
                <w:t xml:space="preserve">https://members.wto.org/crnattachments/2023/TBT/RWA/23_0590_00_e.pdf</w:t>
              </w:r>
            </w:hyperlink>
            <w:bookmarkEnd xmlns:w="http://schemas.openxmlformats.org/wordprocessingml/2006/main" w:id="42"/>
          </w:p>
        </w:tc>
      </w:tr>
    </w:tbl>
    <w:p w14:paraId="32643D04" w14:textId="77777777" w:rsidR="00EE3A11" w:rsidRPr="00BB3D8D" w:rsidRDefault="00EE3A11" w:rsidP="002F6A28"/>
    <w:sectPr w:rsidR="00EE3A11" w:rsidRPr="00BB3D8D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57926" w14:textId="77777777" w:rsidR="000D0EF9" w:rsidRDefault="00ED421F">
      <w:r>
        <w:separator/>
      </w:r>
    </w:p>
  </w:endnote>
  <w:endnote w:type="continuationSeparator" w:id="0">
    <w:p w14:paraId="2D8945AA" w14:textId="77777777" w:rsidR="000D0EF9" w:rsidRDefault="00ED4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5EFA6" w14:textId="77777777" w:rsidR="009239F7" w:rsidRPr="002F6A28" w:rsidRDefault="00ED421F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838E2" w14:textId="77777777" w:rsidR="009239F7" w:rsidRPr="002F6A28" w:rsidRDefault="00ED421F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DF77E" w14:textId="77777777" w:rsidR="00EE3A11" w:rsidRPr="002F6A28" w:rsidRDefault="00ED421F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58224" w14:textId="77777777" w:rsidR="000D0EF9" w:rsidRDefault="00ED421F">
      <w:r>
        <w:separator/>
      </w:r>
    </w:p>
  </w:footnote>
  <w:footnote w:type="continuationSeparator" w:id="0">
    <w:p w14:paraId="3A1646EB" w14:textId="77777777" w:rsidR="000D0EF9" w:rsidRDefault="00ED4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F1027" w14:textId="77777777" w:rsidR="009239F7" w:rsidRPr="002F6A28" w:rsidRDefault="00ED421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5FB6B61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9533F75" w14:textId="77777777" w:rsidR="009239F7" w:rsidRPr="002F6A28" w:rsidRDefault="00ED421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9B62F77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A2EE4" w14:textId="77777777" w:rsidR="009239F7" w:rsidRPr="002F6A28" w:rsidRDefault="00ED421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G/TBT/N/RWA/807</w:t>
    </w:r>
    <w:bookmarkEnd xmlns:w="http://schemas.openxmlformats.org/wordprocessingml/2006/main" w:id="43"/>
  </w:p>
  <w:p w14:paraId="3165DB30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B968BBE" w14:textId="77777777" w:rsidR="009239F7" w:rsidRPr="002F6A28" w:rsidRDefault="00ED421F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97BC08E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F50FA" w14:paraId="5AFDDD1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785B327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368E4D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F50FA" w14:paraId="3F919F01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81883C4" w14:textId="77777777" w:rsidR="00ED54E0" w:rsidRPr="009239F7" w:rsidRDefault="00ED421F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076AFB2" wp14:editId="743F2257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43077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F83D510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F50FA" w14:paraId="4E9DF267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08DBB2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52E166" w14:textId="77777777" w:rsidR="009239F7" w:rsidRPr="002F6A28" w:rsidRDefault="00ED421F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G/TBT/N/RWA/807</w:t>
          </w:r>
          <w:bookmarkEnd xmlns:w="http://schemas.openxmlformats.org/wordprocessingml/2006/main" w:id="45"/>
        </w:p>
      </w:tc>
    </w:tr>
    <w:tr w:rsidR="00EF50FA" w14:paraId="2A8DE528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6925EC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E093AC" w14:textId="6034B620" w:rsidR="00ED54E0" w:rsidRPr="009239F7" w:rsidRDefault="00BB3D8D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2023 年 1 月 23 日</w:t>
          </w:r>
        </w:p>
      </w:tc>
    </w:tr>
    <w:tr w:rsidR="00EF50FA" w14:paraId="2E265BC3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9D07CD" w14:textId="50A90993" w:rsidR="00ED54E0" w:rsidRPr="009239F7" w:rsidRDefault="00ED421F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BB3D8D">
            <w:rPr>
              <w:color w:val="FF0000"/>
              <w:szCs w:val="16"/>
            </w:rPr>
            <w:t xml:space="preserve">23-0558)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340F5E6" w14:textId="77777777" w:rsidR="00ED54E0" w:rsidRPr="009239F7" w:rsidRDefault="00ED421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F50FA" w14:paraId="6ECDE8EB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09B0E33" w14:textId="77777777" w:rsidR="00ED54E0" w:rsidRPr="009239F7" w:rsidRDefault="00ED421F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贸易技术壁垒委员会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77C8382" w14:textId="77777777" w:rsidR="00ED54E0" w:rsidRPr="002F6A28" w:rsidRDefault="00ED421F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C6D5F47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58E74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08E781E" w:tentative="1">
      <w:start w:val="1"/>
      <w:numFmt w:val="lowerLetter"/>
      <w:lvlText w:val="%2."/>
      <w:lvlJc w:val="left"/>
      <w:pPr>
        <w:ind w:left="1080" w:hanging="360"/>
      </w:pPr>
    </w:lvl>
    <w:lvl w:ilvl="2" w:tplc="9E0A8D74" w:tentative="1">
      <w:start w:val="1"/>
      <w:numFmt w:val="lowerRoman"/>
      <w:lvlText w:val="%3."/>
      <w:lvlJc w:val="right"/>
      <w:pPr>
        <w:ind w:left="1800" w:hanging="180"/>
      </w:pPr>
    </w:lvl>
    <w:lvl w:ilvl="3" w:tplc="2BC81992" w:tentative="1">
      <w:start w:val="1"/>
      <w:numFmt w:val="decimal"/>
      <w:lvlText w:val="%4."/>
      <w:lvlJc w:val="left"/>
      <w:pPr>
        <w:ind w:left="2520" w:hanging="360"/>
      </w:pPr>
    </w:lvl>
    <w:lvl w:ilvl="4" w:tplc="76C25694" w:tentative="1">
      <w:start w:val="1"/>
      <w:numFmt w:val="lowerLetter"/>
      <w:lvlText w:val="%5."/>
      <w:lvlJc w:val="left"/>
      <w:pPr>
        <w:ind w:left="3240" w:hanging="360"/>
      </w:pPr>
    </w:lvl>
    <w:lvl w:ilvl="5" w:tplc="E8F6A80C" w:tentative="1">
      <w:start w:val="1"/>
      <w:numFmt w:val="lowerRoman"/>
      <w:lvlText w:val="%6."/>
      <w:lvlJc w:val="right"/>
      <w:pPr>
        <w:ind w:left="3960" w:hanging="180"/>
      </w:pPr>
    </w:lvl>
    <w:lvl w:ilvl="6" w:tplc="7A4AF68A" w:tentative="1">
      <w:start w:val="1"/>
      <w:numFmt w:val="decimal"/>
      <w:lvlText w:val="%7."/>
      <w:lvlJc w:val="left"/>
      <w:pPr>
        <w:ind w:left="4680" w:hanging="360"/>
      </w:pPr>
    </w:lvl>
    <w:lvl w:ilvl="7" w:tplc="B504EAC8" w:tentative="1">
      <w:start w:val="1"/>
      <w:numFmt w:val="lowerLetter"/>
      <w:lvlText w:val="%8."/>
      <w:lvlJc w:val="left"/>
      <w:pPr>
        <w:ind w:left="5400" w:hanging="360"/>
      </w:pPr>
    </w:lvl>
    <w:lvl w:ilvl="8" w:tplc="B7CA477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9641007">
    <w:abstractNumId w:val="9"/>
  </w:num>
  <w:num w:numId="2" w16cid:durableId="1163618170">
    <w:abstractNumId w:val="7"/>
  </w:num>
  <w:num w:numId="3" w16cid:durableId="871190543">
    <w:abstractNumId w:val="6"/>
  </w:num>
  <w:num w:numId="4" w16cid:durableId="404454023">
    <w:abstractNumId w:val="5"/>
  </w:num>
  <w:num w:numId="5" w16cid:durableId="272058711">
    <w:abstractNumId w:val="4"/>
  </w:num>
  <w:num w:numId="6" w16cid:durableId="1451388551">
    <w:abstractNumId w:val="12"/>
  </w:num>
  <w:num w:numId="7" w16cid:durableId="1657764347">
    <w:abstractNumId w:val="11"/>
  </w:num>
  <w:num w:numId="8" w16cid:durableId="2094206029">
    <w:abstractNumId w:val="10"/>
  </w:num>
  <w:num w:numId="9" w16cid:durableId="8728149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7649163">
    <w:abstractNumId w:val="13"/>
  </w:num>
  <w:num w:numId="11" w16cid:durableId="2120754420">
    <w:abstractNumId w:val="8"/>
  </w:num>
  <w:num w:numId="12" w16cid:durableId="1199321530">
    <w:abstractNumId w:val="3"/>
  </w:num>
  <w:num w:numId="13" w16cid:durableId="941379658">
    <w:abstractNumId w:val="2"/>
  </w:num>
  <w:num w:numId="14" w16cid:durableId="1705593399">
    <w:abstractNumId w:val="1"/>
  </w:num>
  <w:num w:numId="15" w16cid:durableId="1778671241">
    <w:abstractNumId w:val="0"/>
  </w:num>
  <w:num w:numId="16" w16cid:durableId="21005667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D0EF9"/>
    <w:rsid w:val="000D1DAB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1370A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13C1"/>
    <w:rsid w:val="00623F9F"/>
    <w:rsid w:val="00643C1F"/>
    <w:rsid w:val="006472DA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26661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57047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B3D8D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421F"/>
    <w:rsid w:val="00ED54E0"/>
    <w:rsid w:val="00ED66D3"/>
    <w:rsid w:val="00EE3A11"/>
    <w:rsid w:val="00EE4445"/>
    <w:rsid w:val="00EF50FA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79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Policepardfaut"/>
    <w:uiPriority w:val="99"/>
    <w:rsid w:val="000D1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3/TBT/RWA/23_0590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2023-01-23T15:08:00Z</dcterms:created>
  <dcterms:modified xsi:type="dcterms:W3CDTF">2023-01-23T15:27:00Z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