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EB3B8" w14:textId="77777777" w:rsidR="009239F7" w:rsidRPr="002F6A28" w:rsidRDefault="00D8761E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5A19E3E" w14:textId="77777777" w:rsidR="009239F7" w:rsidRPr="002F6A28" w:rsidRDefault="00D8761E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根据第 10.6 条分发以下通知</w:t>
      </w:r>
    </w:p>
    <w:p w14:paraId="144088DE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2A2EE4" w14:paraId="4E3FDC3E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ACF660C" w14:textId="77777777" w:rsidR="00F85C99" w:rsidRPr="002F6A28" w:rsidRDefault="00D8761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18A9314" w14:textId="77777777" w:rsidR="00F85C99" w:rsidRPr="002F6A28" w:rsidRDefault="00D8761E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4C39535C" w14:textId="77777777" w:rsidR="00F85C99" w:rsidRPr="002F6A28" w:rsidRDefault="00D8761E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如果适用，涉及的地方政府名称（第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2A2EE4" w14:paraId="53AD7A5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F11EFA" w14:textId="77777777" w:rsidR="00F85C99" w:rsidRPr="002F6A28" w:rsidRDefault="00D8761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3E183C" w14:textId="77777777" w:rsidR="00F85C99" w:rsidRPr="002F6A28" w:rsidRDefault="00D8761E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434B794" w14:textId="77777777" w:rsidR="00EE3A11" w:rsidRPr="00C379C8" w:rsidRDefault="00D8761E" w:rsidP="00155128">
            <w:r xmlns:w="http://schemas.openxmlformats.org/wordprocessingml/2006/main" w:rsidRPr="00C379C8">
              <w:t xml:space="preserve">坦桑尼亚标准局 (TBS)</w:t>
            </w:r>
          </w:p>
          <w:p w14:paraId="15736409" w14:textId="77777777" w:rsidR="00EE3A11" w:rsidRPr="00D8761E" w:rsidRDefault="00D8761E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8761E">
              <w:rPr>
                <w:lang w:val="es-ES"/>
              </w:rPr>
              <w:t xml:space="preserve">MOROGORO/Sam Nujoma Road, Ubungo</w:t>
            </w:r>
          </w:p>
          <w:p w14:paraId="06D17AC0" w14:textId="77777777" w:rsidR="00EE3A11" w:rsidRPr="00D8761E" w:rsidRDefault="00D8761E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8761E">
              <w:rPr>
                <w:lang w:val="es-ES"/>
              </w:rPr>
              <w:t xml:space="preserve">PO BOX 9524, 达累斯萨拉姆, 坦桑尼亚</w:t>
            </w:r>
          </w:p>
          <w:p w14:paraId="2D5EC42F" w14:textId="77777777" w:rsidR="00EE3A11" w:rsidRPr="00C379C8" w:rsidRDefault="00D8761E" w:rsidP="00155128">
            <w:r xmlns:w="http://schemas.openxmlformats.org/wordprocessingml/2006/main" w:rsidRPr="00C379C8">
              <w:t xml:space="preserve">电话：+255 222450206，</w:t>
            </w:r>
          </w:p>
          <w:p w14:paraId="27990DE7" w14:textId="77777777" w:rsidR="00EE3A11" w:rsidRPr="00C379C8" w:rsidRDefault="00D8761E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35B70DB1" w14:textId="77777777" w:rsidR="00EE3A11" w:rsidRPr="00C379C8" w:rsidRDefault="00D8761E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网址：www.tbs.go.tz</w:t>
            </w:r>
            <w:bookmarkEnd xmlns:w="http://schemas.openxmlformats.org/wordprocessingml/2006/main" w:id="5"/>
          </w:p>
          <w:p w14:paraId="4A9510AC" w14:textId="77777777" w:rsidR="00F85C99" w:rsidRPr="002F6A28" w:rsidRDefault="00D8761E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如果指定处理有关通知的评论的机构或当局的名称和地址（包括电话和传真号码、电子邮件和网站地址，如果有），如果与上述不同，则应注明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2A2EE4" w14:paraId="2AAC406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3C207F" w14:textId="77777777" w:rsidR="00F85C99" w:rsidRPr="002F6A28" w:rsidRDefault="00D8761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B77264" w14:textId="77777777" w:rsidR="00F85C99" w:rsidRPr="0058336F" w:rsidRDefault="00D8761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],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: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2A2EE4" w14:paraId="2F02050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2F22E8" w14:textId="77777777" w:rsidR="00F85C99" w:rsidRPr="002F6A28" w:rsidRDefault="00D8761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5AEB50" w14:textId="77777777" w:rsidR="00F85C99" w:rsidRPr="002F6A28" w:rsidRDefault="00D8761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CCCN，否则为国家关税标题。如适用，可另外提供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其他动物脂肪和油及其分离品，不论是否精炼，但未经化学改性。 （海关编码：1506）；油籽（ICS 代码：67.200.20）</w:t>
            </w:r>
            <w:bookmarkEnd xmlns:w="http://schemas.openxmlformats.org/wordprocessingml/2006/main" w:id="22"/>
          </w:p>
        </w:tc>
      </w:tr>
      <w:tr w:rsidR="002A2EE4" w14:paraId="565D7CF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8884E8" w14:textId="77777777" w:rsidR="00F85C99" w:rsidRPr="002F6A28" w:rsidRDefault="00D8761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5FB988" w14:textId="77777777" w:rsidR="00F85C99" w:rsidRPr="002F6A28" w:rsidRDefault="00D8761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AFDC 04(1460)，食用核桃油——规范； （6 页，英文）</w:t>
            </w:r>
            <w:bookmarkEnd xmlns:w="http://schemas.openxmlformats.org/wordprocessingml/2006/main" w:id="24"/>
          </w:p>
        </w:tc>
      </w:tr>
      <w:tr w:rsidR="002A2EE4" w14:paraId="2E4BE74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909C92" w14:textId="77777777" w:rsidR="00F85C99" w:rsidRPr="002F6A28" w:rsidRDefault="00D8761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D382C0" w14:textId="77777777" w:rsidR="00F85C99" w:rsidRPr="002F6A28" w:rsidRDefault="00D8761E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内容说明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本坦桑尼亚标准规定了供人类食用的核桃仁 (Juglans regia L.) 核桃油的要求、取样和测试方法。</w:t>
            </w:r>
            <w:bookmarkEnd xmlns:w="http://schemas.openxmlformats.org/wordprocessingml/2006/main" w:id="26"/>
          </w:p>
        </w:tc>
      </w:tr>
      <w:tr w:rsidR="002A2EE4" w14:paraId="46A8C8A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F54FDD" w14:textId="77777777" w:rsidR="00F85C99" w:rsidRPr="002F6A28" w:rsidRDefault="00D8761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05916C" w14:textId="77777777" w:rsidR="00F85C99" w:rsidRPr="002F6A28" w:rsidRDefault="00D8761E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消费者信息、标签；保护人类健康或安全；质量要求；减少贸易壁垒，促进贸易</w:t>
            </w:r>
            <w:bookmarkEnd xmlns:w="http://schemas.openxmlformats.org/wordprocessingml/2006/main" w:id="28"/>
          </w:p>
        </w:tc>
      </w:tr>
      <w:tr w:rsidR="002A2EE4" w14:paraId="4361374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26A880" w14:textId="77777777" w:rsidR="00F85C99" w:rsidRPr="002F6A28" w:rsidRDefault="00D8761E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1B1DAD" w14:textId="77777777" w:rsidR="00072B36" w:rsidRPr="002F6A28" w:rsidRDefault="00D8761E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2D4E5442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Codex stan 192，食品添加剂通用标准</w:t>
            </w:r>
          </w:p>
          <w:p w14:paraId="31033CB9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4，四舍五入数值</w:t>
            </w:r>
          </w:p>
          <w:p w14:paraId="643D4964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54，动植物油脂——取样</w:t>
            </w:r>
          </w:p>
          <w:p w14:paraId="1E356669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76，砷的测定方法</w:t>
            </w:r>
          </w:p>
          <w:p w14:paraId="01A67EE6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109，食品加工单元——卫生守则——总则</w:t>
            </w:r>
          </w:p>
          <w:p w14:paraId="6B5EEC3C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268，一般原子吸收 - 光谱 - 测定食品中铅的光度法</w:t>
            </w:r>
          </w:p>
          <w:p w14:paraId="339999DB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TZS 538,食品的包装和标签</w:t>
            </w:r>
          </w:p>
          <w:p w14:paraId="26B046B2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799，食品——谷物、坚果和衍生产品中黄曲霉毒素 B1 和黄曲霉毒素 B1、B2、G1 和 G2 总含量的测定——高效液相色谱法</w:t>
            </w:r>
          </w:p>
          <w:p w14:paraId="5394CFDD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1313，强化食用油脂—规范</w:t>
            </w:r>
          </w:p>
          <w:p w14:paraId="0EF729C7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1322，油脂取样和测试方法——纯度测试</w:t>
            </w:r>
          </w:p>
          <w:p w14:paraId="3B0A7EA0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1324，动植物油脂 - 过氧化值的测定 - 碘量法（目测）终点测定</w:t>
            </w:r>
          </w:p>
          <w:p w14:paraId="1CA896F8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1325，动植物油脂-皂化值的测定</w:t>
            </w:r>
          </w:p>
          <w:p w14:paraId="0AB46F94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1326，动植物油脂——水分和挥发物的测定</w:t>
            </w:r>
          </w:p>
          <w:p w14:paraId="47293F2E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1327，动植物油脂——碘值的测定</w:t>
            </w:r>
          </w:p>
          <w:p w14:paraId="1469AD51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1328，精油 – 20 °C 下相对密度的测定 – 参考方法</w:t>
            </w:r>
          </w:p>
          <w:p w14:paraId="352ABB97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1329，动植物油脂——折光率的测定</w:t>
            </w:r>
          </w:p>
          <w:p w14:paraId="436B6E6A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1331，动植物油脂——酸值和酸度的测定</w:t>
            </w:r>
          </w:p>
          <w:p w14:paraId="0B77BB31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1332，动植物脂肪和油 - 用乙醚萃取法测定不皂化物</w:t>
            </w:r>
          </w:p>
          <w:p w14:paraId="0B5502BF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1335，动植物油脂-铜、铁和镍含量石墨炉原子吸收的测定</w:t>
            </w:r>
          </w:p>
          <w:p w14:paraId="575718DA" w14:textId="77777777" w:rsidR="00F85C99" w:rsidRPr="002F6A28" w:rsidRDefault="00D8761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1336，动植物油脂-不溶性杂质含量的测定</w:t>
            </w:r>
            <w:bookmarkEnd xmlns:w="http://schemas.openxmlformats.org/wordprocessingml/2006/main" w:id="30"/>
          </w:p>
        </w:tc>
      </w:tr>
      <w:tr w:rsidR="002A2EE4" w14:paraId="4184FAA2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91FDE7" w14:textId="77777777" w:rsidR="00EE3A11" w:rsidRPr="002F6A28" w:rsidRDefault="00D8761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C6445D" w14:textId="77777777" w:rsidR="00EE3A11" w:rsidRPr="002F6A28" w:rsidRDefault="00D8761E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B395529" w14:textId="77777777" w:rsidR="00EE3A11" w:rsidRPr="002F6A28" w:rsidRDefault="00D8761E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2A2EE4" w14:paraId="4488F31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8FF28B" w14:textId="77777777" w:rsidR="00F85C99" w:rsidRPr="002F6A28" w:rsidRDefault="00D8761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58823C" w14:textId="77777777" w:rsidR="00F85C99" w:rsidRPr="002F6A28" w:rsidRDefault="00D8761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2A2EE4" w14:paraId="3AAA2A51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54E1A0A7" w14:textId="77777777" w:rsidR="00F85C99" w:rsidRPr="002F6A28" w:rsidRDefault="00D8761E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6EDCF976" w14:textId="77777777" w:rsidR="00F85C99" w:rsidRPr="002F6A28" w:rsidRDefault="00D8761E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E5B190E" w14:textId="77777777" w:rsidR="00EE3A11" w:rsidRPr="00A12DDE" w:rsidRDefault="00D8761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77DD0B38" w14:textId="77777777" w:rsidR="00EE3A11" w:rsidRPr="00A12DDE" w:rsidRDefault="00D8761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76045B14" w14:textId="77777777" w:rsidR="00EE3A11" w:rsidRPr="00A12DDE" w:rsidRDefault="00D8761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2026F24C" w14:textId="77777777" w:rsidR="00EE3A11" w:rsidRPr="00D8761E" w:rsidRDefault="00D8761E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8761E">
              <w:rPr>
                <w:bCs/>
                <w:lang w:val="es-ES"/>
              </w:rPr>
              <w:t xml:space="preserve">Morogoro/Sam Nujoma Road, Ubungo</w:t>
            </w:r>
          </w:p>
          <w:p w14:paraId="112A13F8" w14:textId="77777777" w:rsidR="00EE3A11" w:rsidRPr="00D8761E" w:rsidRDefault="00D8761E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8761E">
              <w:rPr>
                <w:bCs/>
                <w:lang w:val="es-ES"/>
              </w:rPr>
              <w:t xml:space="preserve">邮政信箱 9524</w:t>
            </w:r>
          </w:p>
          <w:p w14:paraId="164CDA14" w14:textId="77777777" w:rsidR="00EE3A11" w:rsidRPr="00D8761E" w:rsidRDefault="00D8761E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8761E">
              <w:rPr>
                <w:bCs/>
                <w:lang w:val="es-ES"/>
              </w:rPr>
              <w:t xml:space="preserve">达累斯萨拉姆</w:t>
            </w:r>
          </w:p>
          <w:p w14:paraId="1D56E199" w14:textId="77777777" w:rsidR="00EE3A11" w:rsidRPr="00D8761E" w:rsidRDefault="00D8761E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8761E">
              <w:rPr>
                <w:bCs/>
                <w:lang w:val="es-ES"/>
              </w:rPr>
              <w:t xml:space="preserve">电话：+(255) 22 2450206</w:t>
            </w:r>
          </w:p>
          <w:p w14:paraId="29196421" w14:textId="77777777" w:rsidR="00EE3A11" w:rsidRPr="00D8761E" w:rsidRDefault="00D8761E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8761E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D8761E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D8761E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D8761E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4E230CA5" w14:textId="77777777" w:rsidR="00EE3A11" w:rsidRPr="00A12DDE" w:rsidRDefault="00D8761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31A8FACC" w14:textId="77777777" w:rsidR="00EE3A11" w:rsidRPr="00A12DDE" w:rsidRDefault="00DA1647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D8761E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https://members.wto.org/crnattachments/2022/TBT/TZA/22_7696_00_e.pdf</w:t>
              </w:r>
            </w:hyperlink>
            <w:bookmarkEnd xmlns:w="http://schemas.openxmlformats.org/wordprocessingml/2006/main" w:id="42"/>
          </w:p>
        </w:tc>
      </w:tr>
    </w:tbl>
    <w:p w14:paraId="2D2646D6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ADC83" w14:textId="77777777" w:rsidR="00F72A74" w:rsidRDefault="00D8761E">
      <w:r>
        <w:separator/>
      </w:r>
    </w:p>
  </w:endnote>
  <w:endnote w:type="continuationSeparator" w:id="0">
    <w:p w14:paraId="7EC89337" w14:textId="77777777" w:rsidR="00F72A74" w:rsidRDefault="00D87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370D4" w14:textId="77777777" w:rsidR="009239F7" w:rsidRPr="002F6A28" w:rsidRDefault="00D8761E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1BB0A" w14:textId="77777777" w:rsidR="009239F7" w:rsidRPr="002F6A28" w:rsidRDefault="00D8761E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CC501" w14:textId="77777777" w:rsidR="00EE3A11" w:rsidRPr="002F6A28" w:rsidRDefault="00D8761E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83850" w14:textId="77777777" w:rsidR="00F72A74" w:rsidRDefault="00D8761E">
      <w:r>
        <w:separator/>
      </w:r>
    </w:p>
  </w:footnote>
  <w:footnote w:type="continuationSeparator" w:id="0">
    <w:p w14:paraId="3B813C69" w14:textId="77777777" w:rsidR="00F72A74" w:rsidRDefault="00D87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F44E5" w14:textId="77777777" w:rsidR="009239F7" w:rsidRPr="002F6A28" w:rsidRDefault="00D8761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5302E76C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174F918" w14:textId="77777777" w:rsidR="009239F7" w:rsidRPr="002F6A28" w:rsidRDefault="00D8761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F84E5E8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6D58F" w14:textId="77777777" w:rsidR="009239F7" w:rsidRPr="002F6A28" w:rsidRDefault="00D8761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G/TBT/N/TZA/847</w:t>
    </w:r>
    <w:bookmarkEnd xmlns:w="http://schemas.openxmlformats.org/wordprocessingml/2006/main" w:id="43"/>
  </w:p>
  <w:p w14:paraId="1EFB94EF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48D6154" w14:textId="77777777" w:rsidR="009239F7" w:rsidRPr="002F6A28" w:rsidRDefault="00D8761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EDB9873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A2EE4" w14:paraId="6B228AF3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CA7B1D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E1E531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2A2EE4" w14:paraId="24BF1FA8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73979C0" w14:textId="77777777" w:rsidR="00ED54E0" w:rsidRPr="009239F7" w:rsidRDefault="00D8761E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16365CC" wp14:editId="1D45189B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25434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3007CC3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2A2EE4" w14:paraId="7A2AD7A2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32E2933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CEF7A12" w14:textId="77777777" w:rsidR="009239F7" w:rsidRPr="002F6A28" w:rsidRDefault="00D8761E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G/TBT/N/TZA/847</w:t>
          </w:r>
          <w:bookmarkEnd xmlns:w="http://schemas.openxmlformats.org/wordprocessingml/2006/main" w:id="45"/>
        </w:p>
      </w:tc>
    </w:tr>
    <w:tr w:rsidR="002A2EE4" w14:paraId="63DE293E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9F4C8C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24889DF" w14:textId="688FA3FA" w:rsidR="00ED54E0" w:rsidRPr="009239F7" w:rsidRDefault="00D8761E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11 月 10 日</w:t>
          </w:r>
        </w:p>
      </w:tc>
    </w:tr>
    <w:tr w:rsidR="002A2EE4" w14:paraId="5A57D599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CE12BD4" w14:textId="428BAFB6" w:rsidR="00ED54E0" w:rsidRPr="009239F7" w:rsidRDefault="00D8761E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22-8407)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55B4AF8" w14:textId="77777777" w:rsidR="00ED54E0" w:rsidRPr="009239F7" w:rsidRDefault="00D8761E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2A2EE4" w14:paraId="2E882524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6AA2FB0" w14:textId="77777777" w:rsidR="00ED54E0" w:rsidRPr="009239F7" w:rsidRDefault="00D8761E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9F45C5C" w14:textId="77777777" w:rsidR="00ED54E0" w:rsidRPr="002F6A28" w:rsidRDefault="00D8761E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3805A953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0023BA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780916A" w:tentative="1">
      <w:start w:val="1"/>
      <w:numFmt w:val="lowerLetter"/>
      <w:lvlText w:val="%2."/>
      <w:lvlJc w:val="left"/>
      <w:pPr>
        <w:ind w:left="1080" w:hanging="360"/>
      </w:pPr>
    </w:lvl>
    <w:lvl w:ilvl="2" w:tplc="FB429B22" w:tentative="1">
      <w:start w:val="1"/>
      <w:numFmt w:val="lowerRoman"/>
      <w:lvlText w:val="%3."/>
      <w:lvlJc w:val="right"/>
      <w:pPr>
        <w:ind w:left="1800" w:hanging="180"/>
      </w:pPr>
    </w:lvl>
    <w:lvl w:ilvl="3" w:tplc="CC069CE2" w:tentative="1">
      <w:start w:val="1"/>
      <w:numFmt w:val="decimal"/>
      <w:lvlText w:val="%4."/>
      <w:lvlJc w:val="left"/>
      <w:pPr>
        <w:ind w:left="2520" w:hanging="360"/>
      </w:pPr>
    </w:lvl>
    <w:lvl w:ilvl="4" w:tplc="F54286AE" w:tentative="1">
      <w:start w:val="1"/>
      <w:numFmt w:val="lowerLetter"/>
      <w:lvlText w:val="%5."/>
      <w:lvlJc w:val="left"/>
      <w:pPr>
        <w:ind w:left="3240" w:hanging="360"/>
      </w:pPr>
    </w:lvl>
    <w:lvl w:ilvl="5" w:tplc="2DA20678" w:tentative="1">
      <w:start w:val="1"/>
      <w:numFmt w:val="lowerRoman"/>
      <w:lvlText w:val="%6."/>
      <w:lvlJc w:val="right"/>
      <w:pPr>
        <w:ind w:left="3960" w:hanging="180"/>
      </w:pPr>
    </w:lvl>
    <w:lvl w:ilvl="6" w:tplc="6D329A3A" w:tentative="1">
      <w:start w:val="1"/>
      <w:numFmt w:val="decimal"/>
      <w:lvlText w:val="%7."/>
      <w:lvlJc w:val="left"/>
      <w:pPr>
        <w:ind w:left="4680" w:hanging="360"/>
      </w:pPr>
    </w:lvl>
    <w:lvl w:ilvl="7" w:tplc="0818EFC2" w:tentative="1">
      <w:start w:val="1"/>
      <w:numFmt w:val="lowerLetter"/>
      <w:lvlText w:val="%8."/>
      <w:lvlJc w:val="left"/>
      <w:pPr>
        <w:ind w:left="5400" w:hanging="360"/>
      </w:pPr>
    </w:lvl>
    <w:lvl w:ilvl="8" w:tplc="988CDBD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A2EE4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23CD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8761E"/>
    <w:rsid w:val="00D9226C"/>
    <w:rsid w:val="00DA1647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1583B"/>
    <w:rsid w:val="00F263FA"/>
    <w:rsid w:val="00F32397"/>
    <w:rsid w:val="00F40595"/>
    <w:rsid w:val="00F650F7"/>
    <w:rsid w:val="00F72A74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0B1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7696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2022-11-10T11:05:00Z</dcterms:created>
  <dcterms:modified xsi:type="dcterms:W3CDTF">2022-11-10T11:24:00Z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