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8D341" w14:textId="77777777" w:rsidR="009239F7" w:rsidRPr="002F6A28" w:rsidRDefault="00BC4F10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DFD2CD7" w14:textId="77777777" w:rsidR="009239F7" w:rsidRPr="002F6A28" w:rsidRDefault="00BC4F10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74AE3833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AB632A" w14:paraId="5D374579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AAF05B8" w14:textId="77777777" w:rsidR="00F85C99" w:rsidRPr="002F6A28" w:rsidRDefault="00BC4F1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77B542A" w14:textId="77777777" w:rsidR="00F85C99" w:rsidRPr="002F6A28" w:rsidRDefault="00BC4F10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21588D73" w14:textId="77777777" w:rsidR="00F85C99" w:rsidRPr="002F6A28" w:rsidRDefault="00BC4F10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AB632A" w14:paraId="51B05BC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7124D9" w14:textId="77777777" w:rsidR="00F85C99" w:rsidRPr="002F6A28" w:rsidRDefault="00BC4F1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9F7645" w14:textId="77777777" w:rsidR="00F85C99" w:rsidRPr="002F6A28" w:rsidRDefault="00BC4F10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F88FBF2" w14:textId="77777777" w:rsidR="00EE3A11" w:rsidRPr="00C379C8" w:rsidRDefault="00BC4F10" w:rsidP="00155128">
            <w:r xmlns:w="http://schemas.openxmlformats.org/wordprocessingml/2006/main" w:rsidRPr="00C379C8">
              <w:t xml:space="preserve">坦桑尼亚标准局 (TBS)</w:t>
            </w:r>
          </w:p>
          <w:p w14:paraId="45366CAC" w14:textId="77777777" w:rsidR="00EE3A11" w:rsidRPr="00BC4F10" w:rsidRDefault="00BC4F10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C4F10">
              <w:rPr>
                <w:lang w:val="es-ES"/>
              </w:rPr>
              <w:t xml:space="preserve">MOROGORO/Sam Nujoma Road, Ubungo</w:t>
            </w:r>
          </w:p>
          <w:p w14:paraId="53F3E2C4" w14:textId="77777777" w:rsidR="00EE3A11" w:rsidRPr="00BC4F10" w:rsidRDefault="00BC4F10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C4F10">
              <w:rPr>
                <w:lang w:val="es-ES"/>
              </w:rPr>
              <w:t xml:space="preserve">PO BOX 9524, 达累斯萨拉姆, 坦桑尼亚</w:t>
            </w:r>
          </w:p>
          <w:p w14:paraId="4E4F62B4" w14:textId="77777777" w:rsidR="00EE3A11" w:rsidRPr="00C379C8" w:rsidRDefault="00BC4F10" w:rsidP="00155128">
            <w:r xmlns:w="http://schemas.openxmlformats.org/wordprocessingml/2006/main" w:rsidRPr="00C379C8">
              <w:t xml:space="preserve">电话：+255 222450206，</w:t>
            </w:r>
          </w:p>
          <w:p w14:paraId="568A63A3" w14:textId="77777777" w:rsidR="00EE3A11" w:rsidRPr="00C379C8" w:rsidRDefault="00BC4F10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161D52A9" w14:textId="77777777" w:rsidR="00EE3A11" w:rsidRPr="00C379C8" w:rsidRDefault="00BC4F10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网址：www.tbs.go.tz</w:t>
            </w:r>
            <w:bookmarkEnd xmlns:w="http://schemas.openxmlformats.org/wordprocessingml/2006/main" w:id="5"/>
          </w:p>
          <w:p w14:paraId="7DF8ED31" w14:textId="77777777" w:rsidR="00F85C99" w:rsidRPr="002F6A28" w:rsidRDefault="00BC4F10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如果指定处理有关通知的评论的机构或当局的名称和地址（包括电话和传真号码、电子邮件和网站地址，如果有），如果与上述不同，则应注明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AB632A" w14:paraId="515E8F6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BE89A2" w14:textId="77777777" w:rsidR="00F85C99" w:rsidRPr="002F6A28" w:rsidRDefault="00BC4F1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B2F49A" w14:textId="77777777" w:rsidR="00F85C99" w:rsidRPr="0058336F" w:rsidRDefault="00BC4F1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AB632A" w14:paraId="7A0C160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AFA1D5" w14:textId="77777777" w:rsidR="00F85C99" w:rsidRPr="002F6A28" w:rsidRDefault="00BC4F1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E02C30" w14:textId="77777777" w:rsidR="00F85C99" w:rsidRPr="002F6A28" w:rsidRDefault="00BC4F1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其他动物脂肪和油及其分离品，不论是否精炼，但未经化学改性。 （海关编码：1506）；油籽（ICS 代码：67.200.20）</w:t>
            </w:r>
            <w:bookmarkEnd xmlns:w="http://schemas.openxmlformats.org/wordprocessingml/2006/main" w:id="22"/>
          </w:p>
        </w:tc>
      </w:tr>
      <w:tr w:rsidR="00AB632A" w14:paraId="7B5A6FC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B646FD" w14:textId="77777777" w:rsidR="00F85C99" w:rsidRPr="002F6A28" w:rsidRDefault="00BC4F1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CE2B28" w14:textId="77777777" w:rsidR="00F85C99" w:rsidRPr="002F6A28" w:rsidRDefault="00BC4F1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AFDC 04(1458)，食用开心果油-规范； （6 页，英文）</w:t>
            </w:r>
            <w:bookmarkEnd xmlns:w="http://schemas.openxmlformats.org/wordprocessingml/2006/main" w:id="24"/>
          </w:p>
        </w:tc>
      </w:tr>
      <w:tr w:rsidR="00AB632A" w14:paraId="766803D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7FF63F" w14:textId="77777777" w:rsidR="00F85C99" w:rsidRPr="002F6A28" w:rsidRDefault="00BC4F1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16A294" w14:textId="77777777" w:rsidR="00F85C99" w:rsidRPr="002F6A28" w:rsidRDefault="00BC4F1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本坦桑尼亚标准规定了供人类食用的开心果果仁 (Pistacia vera L.) 中提取的开心果油的要求、取样和测试方法。</w:t>
            </w:r>
            <w:bookmarkEnd xmlns:w="http://schemas.openxmlformats.org/wordprocessingml/2006/main" w:id="26"/>
          </w:p>
        </w:tc>
      </w:tr>
      <w:tr w:rsidR="00AB632A" w14:paraId="6874C82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686DE2" w14:textId="77777777" w:rsidR="00F85C99" w:rsidRPr="002F6A28" w:rsidRDefault="00BC4F1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4C26AF" w14:textId="77777777" w:rsidR="00F85C99" w:rsidRPr="002F6A28" w:rsidRDefault="00BC4F1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AB632A" w14:paraId="3D71DA9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2FBCC3" w14:textId="77777777" w:rsidR="00F85C99" w:rsidRPr="002F6A28" w:rsidRDefault="00BC4F10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6965F3" w14:textId="77777777" w:rsidR="00072B36" w:rsidRPr="002F6A28" w:rsidRDefault="00BC4F10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B78DE57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192，食品添加剂通用标准</w:t>
            </w:r>
          </w:p>
          <w:p w14:paraId="06F678E4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4，四舍五入数值</w:t>
            </w:r>
          </w:p>
          <w:p w14:paraId="388868AB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54，动植物油脂——取样</w:t>
            </w:r>
          </w:p>
          <w:p w14:paraId="6424378B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76，砷的测定方法</w:t>
            </w:r>
          </w:p>
          <w:p w14:paraId="5C73BE04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109，食品加工单元——卫生守则——总则</w:t>
            </w:r>
          </w:p>
          <w:p w14:paraId="5F4D7638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268，一般原子吸收 - 光谱 - 测定食品中铅的光度法</w:t>
            </w:r>
          </w:p>
          <w:p w14:paraId="39BD2939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TZS 538,食品的包装和标签</w:t>
            </w:r>
          </w:p>
          <w:p w14:paraId="28E3323F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799，食品——谷物、坚果和衍生产品中黄曲霉毒素 B1 和黄曲霉毒素 B1、B2、G1 和 G2 总含量的测定——高效液相色谱法</w:t>
            </w:r>
          </w:p>
          <w:p w14:paraId="2F0B59C1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1313，强化食用油脂—规范</w:t>
            </w:r>
          </w:p>
          <w:p w14:paraId="617F03CC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1322，油脂取样和测试方法——纯度测试</w:t>
            </w:r>
          </w:p>
          <w:p w14:paraId="60C19C46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1324，动植物油脂 - 过氧化值的测定 - 碘量法（目测）终点测定</w:t>
            </w:r>
          </w:p>
          <w:p w14:paraId="7E950A3C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1325，动植物油脂-皂化值的测定</w:t>
            </w:r>
          </w:p>
          <w:p w14:paraId="36B693B6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1326，动植物油脂——水分和挥发物的测定</w:t>
            </w:r>
          </w:p>
          <w:p w14:paraId="154D86F6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1327，动植物油脂——碘值的测定</w:t>
            </w:r>
          </w:p>
          <w:p w14:paraId="5A3F36AD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1328，精油 – 20 °C 下相对密度的测定 – 参考方法</w:t>
            </w:r>
          </w:p>
          <w:p w14:paraId="4621643D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1329，动植物油脂——折光率的测定</w:t>
            </w:r>
          </w:p>
          <w:p w14:paraId="0A0F4664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1331，动植物油脂——酸值和酸度的测定</w:t>
            </w:r>
          </w:p>
          <w:p w14:paraId="070C0FB9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1332，动植物脂肪和油 - 用乙醚萃取法测定不皂化物</w:t>
            </w:r>
          </w:p>
          <w:p w14:paraId="74C3D1D1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1335，动植物油脂-铜、铁和镍含量石墨炉原子吸收的测定</w:t>
            </w:r>
          </w:p>
          <w:p w14:paraId="1755462D" w14:textId="77777777" w:rsidR="00F85C99" w:rsidRPr="002F6A28" w:rsidRDefault="00BC4F1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1336，动植物油脂-不溶性杂质含量的测定</w:t>
            </w:r>
            <w:bookmarkEnd xmlns:w="http://schemas.openxmlformats.org/wordprocessingml/2006/main" w:id="30"/>
          </w:p>
        </w:tc>
      </w:tr>
      <w:tr w:rsidR="00AB632A" w14:paraId="773F0B2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DB3C60" w14:textId="77777777" w:rsidR="00EE3A11" w:rsidRPr="002F6A28" w:rsidRDefault="00BC4F1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A81C33" w14:textId="77777777" w:rsidR="00EE3A11" w:rsidRPr="002F6A28" w:rsidRDefault="00BC4F10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784E8486" w14:textId="77777777" w:rsidR="00EE3A11" w:rsidRPr="002F6A28" w:rsidRDefault="00BC4F10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AB632A" w14:paraId="24D9A7D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9AD3F8" w14:textId="77777777" w:rsidR="00F85C99" w:rsidRPr="002F6A28" w:rsidRDefault="00BC4F1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C2A8FB" w14:textId="77777777" w:rsidR="00F85C99" w:rsidRPr="002F6A28" w:rsidRDefault="00BC4F1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AB632A" w14:paraId="605E3B35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D09745E" w14:textId="77777777" w:rsidR="00F85C99" w:rsidRPr="002F6A28" w:rsidRDefault="00BC4F10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EC224FE" w14:textId="77777777" w:rsidR="00F85C99" w:rsidRPr="002F6A28" w:rsidRDefault="00BC4F10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9122539" w14:textId="77777777" w:rsidR="00EE3A11" w:rsidRPr="00A12DDE" w:rsidRDefault="00BC4F1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482AECC6" w14:textId="77777777" w:rsidR="00EE3A11" w:rsidRPr="00A12DDE" w:rsidRDefault="00BC4F1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31CA4584" w14:textId="77777777" w:rsidR="00EE3A11" w:rsidRPr="00A12DDE" w:rsidRDefault="00BC4F1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37D9ADC6" w14:textId="77777777" w:rsidR="00EE3A11" w:rsidRPr="00BC4F10" w:rsidRDefault="00BC4F10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C4F10">
              <w:rPr>
                <w:bCs/>
                <w:lang w:val="es-ES"/>
              </w:rPr>
              <w:t xml:space="preserve">Morogoro/Sam Nujoma Road, Ubungo</w:t>
            </w:r>
          </w:p>
          <w:p w14:paraId="34EC5015" w14:textId="77777777" w:rsidR="00EE3A11" w:rsidRPr="00BC4F10" w:rsidRDefault="00BC4F10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C4F10">
              <w:rPr>
                <w:bCs/>
                <w:lang w:val="es-ES"/>
              </w:rPr>
              <w:t xml:space="preserve">邮政信箱 9524</w:t>
            </w:r>
          </w:p>
          <w:p w14:paraId="68C91695" w14:textId="77777777" w:rsidR="00EE3A11" w:rsidRPr="00BC4F10" w:rsidRDefault="00BC4F10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C4F10">
              <w:rPr>
                <w:bCs/>
                <w:lang w:val="es-ES"/>
              </w:rPr>
              <w:t xml:space="preserve">达累斯萨拉姆</w:t>
            </w:r>
          </w:p>
          <w:p w14:paraId="057453FC" w14:textId="77777777" w:rsidR="00EE3A11" w:rsidRPr="00BC4F10" w:rsidRDefault="00BC4F10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C4F10">
              <w:rPr>
                <w:bCs/>
                <w:lang w:val="es-ES"/>
              </w:rPr>
              <w:t xml:space="preserve">电话：+(255) 22 2450206</w:t>
            </w:r>
          </w:p>
          <w:p w14:paraId="5AC695B4" w14:textId="77777777" w:rsidR="00EE3A11" w:rsidRPr="00BC4F10" w:rsidRDefault="00BC4F10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C4F10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C4F10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BC4F10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C4F10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0F6A0C36" w14:textId="77777777" w:rsidR="00EE3A11" w:rsidRPr="00A12DDE" w:rsidRDefault="00BC4F1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726323B8" w14:textId="77777777" w:rsidR="00EE3A11" w:rsidRPr="00A12DDE" w:rsidRDefault="00EA13E1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BC4F10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https://members.wto.org/crnattachments/2022/TBT/TZA/22_7695_00_e.pdf</w:t>
              </w:r>
            </w:hyperlink>
            <w:bookmarkEnd xmlns:w="http://schemas.openxmlformats.org/wordprocessingml/2006/main" w:id="42"/>
          </w:p>
        </w:tc>
      </w:tr>
    </w:tbl>
    <w:p w14:paraId="1A1259B7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7A7BE" w14:textId="77777777" w:rsidR="0065395B" w:rsidRDefault="00BC4F10">
      <w:r>
        <w:separator/>
      </w:r>
    </w:p>
  </w:endnote>
  <w:endnote w:type="continuationSeparator" w:id="0">
    <w:p w14:paraId="3D3366ED" w14:textId="77777777" w:rsidR="0065395B" w:rsidRDefault="00BC4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869" w14:textId="77777777" w:rsidR="009239F7" w:rsidRPr="002F6A28" w:rsidRDefault="00BC4F10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E61C5" w14:textId="77777777" w:rsidR="009239F7" w:rsidRPr="002F6A28" w:rsidRDefault="00BC4F10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219E4" w14:textId="77777777" w:rsidR="00EE3A11" w:rsidRPr="002F6A28" w:rsidRDefault="00BC4F10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885D1" w14:textId="77777777" w:rsidR="0065395B" w:rsidRDefault="00BC4F10">
      <w:r>
        <w:separator/>
      </w:r>
    </w:p>
  </w:footnote>
  <w:footnote w:type="continuationSeparator" w:id="0">
    <w:p w14:paraId="077F53A4" w14:textId="77777777" w:rsidR="0065395B" w:rsidRDefault="00BC4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E0305" w14:textId="77777777" w:rsidR="009239F7" w:rsidRPr="002F6A28" w:rsidRDefault="00BC4F1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0269F46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4B90CB6" w14:textId="77777777" w:rsidR="009239F7" w:rsidRPr="002F6A28" w:rsidRDefault="00BC4F1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A295225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AF240" w14:textId="77777777" w:rsidR="009239F7" w:rsidRPr="002F6A28" w:rsidRDefault="00BC4F1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G/TBT/N/TZA/846</w:t>
    </w:r>
    <w:bookmarkEnd xmlns:w="http://schemas.openxmlformats.org/wordprocessingml/2006/main" w:id="43"/>
  </w:p>
  <w:p w14:paraId="286C3E3E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B9CA4D1" w14:textId="77777777" w:rsidR="009239F7" w:rsidRPr="002F6A28" w:rsidRDefault="00BC4F1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36BCD07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B632A" w14:paraId="6EC726B7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DED7E22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B0CA29D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AB632A" w14:paraId="3582FB4D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92537D5" w14:textId="77777777" w:rsidR="00ED54E0" w:rsidRPr="009239F7" w:rsidRDefault="00BC4F10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BD36C24" wp14:editId="48E860EB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146867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3DBE23C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AB632A" w14:paraId="2550B618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CEF9B33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F21F8C1" w14:textId="77777777" w:rsidR="009239F7" w:rsidRPr="002F6A28" w:rsidRDefault="00BC4F10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G/TBT/N/TZA/846</w:t>
          </w:r>
          <w:bookmarkEnd xmlns:w="http://schemas.openxmlformats.org/wordprocessingml/2006/main" w:id="45"/>
        </w:p>
      </w:tc>
    </w:tr>
    <w:tr w:rsidR="00AB632A" w14:paraId="43AD857E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66701E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E7E79F" w14:textId="5A2E49F9" w:rsidR="00ED54E0" w:rsidRPr="009239F7" w:rsidRDefault="00BC4F1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11 月 10 日</w:t>
          </w:r>
        </w:p>
      </w:tc>
    </w:tr>
    <w:tr w:rsidR="00AB632A" w14:paraId="7DB3A30D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2E71E98" w14:textId="64FE8AD2" w:rsidR="00ED54E0" w:rsidRPr="009239F7" w:rsidRDefault="00BC4F10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22-8406)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78D95AC" w14:textId="77777777" w:rsidR="00ED54E0" w:rsidRPr="009239F7" w:rsidRDefault="00BC4F1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AB632A" w14:paraId="40B9081F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F831312" w14:textId="77777777" w:rsidR="00ED54E0" w:rsidRPr="009239F7" w:rsidRDefault="00BC4F10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27F825E" w14:textId="77777777" w:rsidR="00ED54E0" w:rsidRPr="002F6A28" w:rsidRDefault="00BC4F10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5795B0A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41A3EA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D6A340C" w:tentative="1">
      <w:start w:val="1"/>
      <w:numFmt w:val="lowerLetter"/>
      <w:lvlText w:val="%2."/>
      <w:lvlJc w:val="left"/>
      <w:pPr>
        <w:ind w:left="1080" w:hanging="360"/>
      </w:pPr>
    </w:lvl>
    <w:lvl w:ilvl="2" w:tplc="201C3E1C" w:tentative="1">
      <w:start w:val="1"/>
      <w:numFmt w:val="lowerRoman"/>
      <w:lvlText w:val="%3."/>
      <w:lvlJc w:val="right"/>
      <w:pPr>
        <w:ind w:left="1800" w:hanging="180"/>
      </w:pPr>
    </w:lvl>
    <w:lvl w:ilvl="3" w:tplc="470E562C" w:tentative="1">
      <w:start w:val="1"/>
      <w:numFmt w:val="decimal"/>
      <w:lvlText w:val="%4."/>
      <w:lvlJc w:val="left"/>
      <w:pPr>
        <w:ind w:left="2520" w:hanging="360"/>
      </w:pPr>
    </w:lvl>
    <w:lvl w:ilvl="4" w:tplc="40127576" w:tentative="1">
      <w:start w:val="1"/>
      <w:numFmt w:val="lowerLetter"/>
      <w:lvlText w:val="%5."/>
      <w:lvlJc w:val="left"/>
      <w:pPr>
        <w:ind w:left="3240" w:hanging="360"/>
      </w:pPr>
    </w:lvl>
    <w:lvl w:ilvl="5" w:tplc="8B5229E6" w:tentative="1">
      <w:start w:val="1"/>
      <w:numFmt w:val="lowerRoman"/>
      <w:lvlText w:val="%6."/>
      <w:lvlJc w:val="right"/>
      <w:pPr>
        <w:ind w:left="3960" w:hanging="180"/>
      </w:pPr>
    </w:lvl>
    <w:lvl w:ilvl="6" w:tplc="CF02FAF0" w:tentative="1">
      <w:start w:val="1"/>
      <w:numFmt w:val="decimal"/>
      <w:lvlText w:val="%7."/>
      <w:lvlJc w:val="left"/>
      <w:pPr>
        <w:ind w:left="4680" w:hanging="360"/>
      </w:pPr>
    </w:lvl>
    <w:lvl w:ilvl="7" w:tplc="7B84DFF8" w:tentative="1">
      <w:start w:val="1"/>
      <w:numFmt w:val="lowerLetter"/>
      <w:lvlText w:val="%8."/>
      <w:lvlJc w:val="left"/>
      <w:pPr>
        <w:ind w:left="5400" w:hanging="360"/>
      </w:pPr>
    </w:lvl>
    <w:lvl w:ilvl="8" w:tplc="B31822D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4AFE45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19A8E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2AAE6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66E54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6986B4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7A65C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82428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612640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B94F5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395B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4728E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B632A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C4F10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5262"/>
    <w:rsid w:val="00E56545"/>
    <w:rsid w:val="00E63AC7"/>
    <w:rsid w:val="00E67CF3"/>
    <w:rsid w:val="00E82AEC"/>
    <w:rsid w:val="00E9368F"/>
    <w:rsid w:val="00E969D2"/>
    <w:rsid w:val="00EA13E1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006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7695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2022-11-10T11:04:00Z</dcterms:created>
  <dcterms:modified xsi:type="dcterms:W3CDTF">2022-11-10T11:22:00Z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