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6FE13" w14:textId="77777777" w:rsidR="009239F7" w:rsidRPr="002F6A28" w:rsidRDefault="009E1DEA" w:rsidP="002F6A28">
      <w:pPr xmlns:w="http://schemas.openxmlformats.org/wordprocessingml/2006/main">
        <w:pStyle w:val="Titr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4B2DF6DE" w14:textId="77777777" w:rsidR="009239F7" w:rsidRPr="002F6A28" w:rsidRDefault="009E1DEA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根据第 10.6 条分发以下通知</w:t>
      </w:r>
    </w:p>
    <w:p w14:paraId="3D6485EE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B075E0" w14:paraId="76BE3C3D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5472C8C9" w14:textId="77777777" w:rsidR="00F85C99" w:rsidRPr="002F6A28" w:rsidRDefault="009E1DEA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528DB23E" w14:textId="77777777" w:rsidR="00F85C99" w:rsidRPr="002F6A28" w:rsidRDefault="009E1DEA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通知成员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坦桑尼亚</w:t>
            </w:r>
            <w:bookmarkEnd xmlns:w="http://schemas.openxmlformats.org/wordprocessingml/2006/main" w:id="1"/>
          </w:p>
          <w:p w14:paraId="20FBCB98" w14:textId="77777777" w:rsidR="00F85C99" w:rsidRPr="002F6A28" w:rsidRDefault="009E1DEA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如果适用，涉及的地方政府名称（第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B075E0" w14:paraId="22B7A62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B19EEEF" w14:textId="77777777" w:rsidR="00F85C99" w:rsidRPr="002F6A28" w:rsidRDefault="009E1DEA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CF053EA" w14:textId="77777777" w:rsidR="00F85C99" w:rsidRPr="002F6A28" w:rsidRDefault="009E1DEA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1AD0130C" w14:textId="77777777" w:rsidR="00EE3A11" w:rsidRPr="00C379C8" w:rsidRDefault="009E1DEA" w:rsidP="00155128">
            <w:r xmlns:w="http://schemas.openxmlformats.org/wordprocessingml/2006/main" w:rsidRPr="00C379C8">
              <w:t xml:space="preserve">坦桑尼亚标准局 (TBS)</w:t>
            </w:r>
          </w:p>
          <w:p w14:paraId="3B77816F" w14:textId="77777777" w:rsidR="00EE3A11" w:rsidRPr="009E1DEA" w:rsidRDefault="009E1DEA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9E1DEA">
              <w:rPr>
                <w:lang w:val="es-ES"/>
              </w:rPr>
              <w:t xml:space="preserve">MOROGORO/Sam Nujoma Road, Ubungo</w:t>
            </w:r>
          </w:p>
          <w:p w14:paraId="72AD6380" w14:textId="77777777" w:rsidR="00EE3A11" w:rsidRPr="009E1DEA" w:rsidRDefault="009E1DEA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9E1DEA">
              <w:rPr>
                <w:lang w:val="es-ES"/>
              </w:rPr>
              <w:t xml:space="preserve">PO BOX 9524, 达累斯萨拉姆, 坦桑尼亚</w:t>
            </w:r>
          </w:p>
          <w:p w14:paraId="00CF2016" w14:textId="77777777" w:rsidR="00EE3A11" w:rsidRPr="00C379C8" w:rsidRDefault="009E1DEA" w:rsidP="00155128">
            <w:r xmlns:w="http://schemas.openxmlformats.org/wordprocessingml/2006/main" w:rsidRPr="00C379C8">
              <w:t xml:space="preserve">电话：+255 222450206，</w:t>
            </w:r>
          </w:p>
          <w:p w14:paraId="250EA5C4" w14:textId="77777777" w:rsidR="00EE3A11" w:rsidRPr="00C379C8" w:rsidRDefault="009E1DEA" w:rsidP="00155128">
            <w:r xmlns:w="http://schemas.openxmlformats.org/wordprocessingml/2006/main" w:rsidRPr="00C379C8"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nep@tbs.go.tz</w:t>
              </w:r>
            </w:hyperlink>
          </w:p>
          <w:p w14:paraId="3DFA0567" w14:textId="77777777" w:rsidR="00EE3A11" w:rsidRPr="00C379C8" w:rsidRDefault="009E1DEA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网址：www.tbs.go.tz</w:t>
            </w:r>
            <w:bookmarkEnd xmlns:w="http://schemas.openxmlformats.org/wordprocessingml/2006/main" w:id="5"/>
          </w:p>
          <w:p w14:paraId="3BAE2469" w14:textId="77777777" w:rsidR="00F85C99" w:rsidRPr="002F6A28" w:rsidRDefault="009E1DEA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如果指定处理有关通知的评论的机构或当局的名称和地址（包括电话和传真号码、电子邮件和网站地址，如果有），如果与上述不同，则应注明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B075E0" w14:paraId="4310735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A6E60D0" w14:textId="77777777" w:rsidR="00F85C99" w:rsidRPr="002F6A28" w:rsidRDefault="009E1DEA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84F74E" w14:textId="77777777" w:rsidR="00F85C99" w:rsidRPr="0058336F" w:rsidRDefault="009E1DEA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],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],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],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: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B075E0" w14:paraId="5988244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925516D" w14:textId="77777777" w:rsidR="00F85C99" w:rsidRPr="002F6A28" w:rsidRDefault="009E1DEA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7B1C2B9" w14:textId="77777777" w:rsidR="00F85C99" w:rsidRPr="002F6A28" w:rsidRDefault="009E1DEA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CCCN，否则为国家关税标题。如适用，可另外提供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其他动物脂肪和油及其分离品，不论是否精炼，但未经化学改性。 （海关编码：1506）；油籽（ICS 代码：67.200.20）</w:t>
            </w:r>
            <w:bookmarkEnd xmlns:w="http://schemas.openxmlformats.org/wordprocessingml/2006/main" w:id="22"/>
          </w:p>
        </w:tc>
      </w:tr>
      <w:tr w:rsidR="00B075E0" w14:paraId="2F53FBB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6E46EF0" w14:textId="77777777" w:rsidR="00F85C99" w:rsidRPr="002F6A28" w:rsidRDefault="009E1DEA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480E167" w14:textId="77777777" w:rsidR="00F85C99" w:rsidRPr="002F6A28" w:rsidRDefault="009E1DEA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AFDC 04(1456)，食用芥子油——规范； （7 页，英文）</w:t>
            </w:r>
            <w:bookmarkEnd xmlns:w="http://schemas.openxmlformats.org/wordprocessingml/2006/main" w:id="24"/>
          </w:p>
        </w:tc>
      </w:tr>
      <w:tr w:rsidR="00B075E0" w14:paraId="5712BE4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3EB95E2" w14:textId="77777777" w:rsidR="00F85C99" w:rsidRPr="002F6A28" w:rsidRDefault="009E1DEA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FE1DE1C" w14:textId="77777777" w:rsidR="00F85C99" w:rsidRPr="002F6A28" w:rsidRDefault="009E1DEA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内容说明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本坦桑尼亚标准规定了从白芥菜（Sinapis alba L.或Brassica hirta Moench）、褐芥和黄芥菜（Brassica juncea (L.) Czernajew and Cossen）和黑芥末（Brassica nigra (L.) Koch）供人类食用。</w:t>
            </w:r>
            <w:bookmarkEnd xmlns:w="http://schemas.openxmlformats.org/wordprocessingml/2006/main" w:id="26"/>
          </w:p>
        </w:tc>
      </w:tr>
      <w:tr w:rsidR="00B075E0" w14:paraId="1DF96EE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51B598E" w14:textId="77777777" w:rsidR="00F85C99" w:rsidRPr="002F6A28" w:rsidRDefault="009E1DEA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5475E4D" w14:textId="77777777" w:rsidR="00F85C99" w:rsidRPr="002F6A28" w:rsidRDefault="009E1DEA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消费者信息、标签；保护人类健康或安全；质量要求；减少贸易壁垒，促进贸易</w:t>
            </w:r>
            <w:bookmarkEnd xmlns:w="http://schemas.openxmlformats.org/wordprocessingml/2006/main" w:id="28"/>
          </w:p>
        </w:tc>
      </w:tr>
      <w:tr w:rsidR="00B075E0" w14:paraId="4F94DCC7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520D0AB" w14:textId="77777777" w:rsidR="00F85C99" w:rsidRPr="002F6A28" w:rsidRDefault="009E1DEA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6F1D270" w14:textId="77777777" w:rsidR="00072B36" w:rsidRPr="002F6A28" w:rsidRDefault="009E1DEA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1622F3DF" w14:textId="77777777" w:rsidR="00F85C99" w:rsidRPr="002F6A28" w:rsidRDefault="009E1DE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Codex stan 192，食品添加剂通用标准</w:t>
            </w:r>
          </w:p>
          <w:p w14:paraId="55F27C0A" w14:textId="77777777" w:rsidR="00F85C99" w:rsidRPr="002F6A28" w:rsidRDefault="009E1DE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4，四舍五入数值</w:t>
            </w:r>
          </w:p>
          <w:p w14:paraId="528D7727" w14:textId="77777777" w:rsidR="00F85C99" w:rsidRPr="002F6A28" w:rsidRDefault="009E1DE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54，动植物油脂——取样</w:t>
            </w:r>
          </w:p>
          <w:p w14:paraId="1821061C" w14:textId="77777777" w:rsidR="00F85C99" w:rsidRPr="002F6A28" w:rsidRDefault="009E1DE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76，砷的测定方法</w:t>
            </w:r>
          </w:p>
          <w:p w14:paraId="45F42C13" w14:textId="77777777" w:rsidR="00F85C99" w:rsidRPr="002F6A28" w:rsidRDefault="009E1DE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109，食品加工单元——卫生守则——总则</w:t>
            </w:r>
          </w:p>
          <w:p w14:paraId="434BAED1" w14:textId="77777777" w:rsidR="00F85C99" w:rsidRPr="002F6A28" w:rsidRDefault="009E1DE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TZS 268，一般原子吸收 - 光谱 - 测定食品中铅的光度法</w:t>
            </w:r>
          </w:p>
          <w:p w14:paraId="497E6091" w14:textId="77777777" w:rsidR="00F85C99" w:rsidRPr="002F6A28" w:rsidRDefault="009E1DE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538，食品包装和标签</w:t>
            </w:r>
          </w:p>
          <w:p w14:paraId="104B6FF3" w14:textId="77777777" w:rsidR="00F85C99" w:rsidRPr="002F6A28" w:rsidRDefault="009E1DE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799，食品——谷物、坚果和衍生产品中黄曲霉毒素 B1 和黄曲霉毒素 B1、B2、G1 和 G2 总含量的测定——高效液相色谱法</w:t>
            </w:r>
          </w:p>
          <w:p w14:paraId="39126584" w14:textId="77777777" w:rsidR="00F85C99" w:rsidRPr="002F6A28" w:rsidRDefault="009E1DE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1313，强化食用油脂—规范</w:t>
            </w:r>
          </w:p>
          <w:p w14:paraId="11CD4130" w14:textId="77777777" w:rsidR="00F85C99" w:rsidRPr="002F6A28" w:rsidRDefault="009E1DE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1322，油脂取样和测试方法——纯度测试</w:t>
            </w:r>
          </w:p>
          <w:p w14:paraId="0A4A85D0" w14:textId="77777777" w:rsidR="00F85C99" w:rsidRPr="002F6A28" w:rsidRDefault="009E1DE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1324，动植物油脂 - 过氧化值的测定 - 碘量法（目测）终点测定</w:t>
            </w:r>
          </w:p>
          <w:p w14:paraId="67FC38F4" w14:textId="77777777" w:rsidR="00F85C99" w:rsidRPr="002F6A28" w:rsidRDefault="009E1DE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1325，动植物油脂-皂化值的测定</w:t>
            </w:r>
          </w:p>
          <w:p w14:paraId="5221D1EA" w14:textId="77777777" w:rsidR="00F85C99" w:rsidRPr="002F6A28" w:rsidRDefault="009E1DE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1326，动植物油脂——水分和挥发物的测定</w:t>
            </w:r>
          </w:p>
          <w:p w14:paraId="767EDFB6" w14:textId="77777777" w:rsidR="00F85C99" w:rsidRPr="002F6A28" w:rsidRDefault="009E1DE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1327，动植物油脂——碘值的测定</w:t>
            </w:r>
          </w:p>
          <w:p w14:paraId="7C5943EC" w14:textId="77777777" w:rsidR="00F85C99" w:rsidRPr="002F6A28" w:rsidRDefault="009E1DE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1328，精油 – 20 °C 下相对密度的测定 – 参考方法</w:t>
            </w:r>
          </w:p>
          <w:p w14:paraId="078FA9DA" w14:textId="77777777" w:rsidR="00F85C99" w:rsidRPr="002F6A28" w:rsidRDefault="009E1DE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1329，动植物油脂——折光率的测定</w:t>
            </w:r>
          </w:p>
          <w:p w14:paraId="2D73C013" w14:textId="77777777" w:rsidR="00F85C99" w:rsidRPr="002F6A28" w:rsidRDefault="009E1DE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1330，动植物脂肪和油 - 洛维邦颜色的测定</w:t>
            </w:r>
          </w:p>
          <w:p w14:paraId="4C9C755D" w14:textId="77777777" w:rsidR="00F85C99" w:rsidRPr="002F6A28" w:rsidRDefault="009E1DE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1331，动植物油脂——酸值和酸度的测定</w:t>
            </w:r>
          </w:p>
          <w:p w14:paraId="294F502C" w14:textId="77777777" w:rsidR="00F85C99" w:rsidRPr="002F6A28" w:rsidRDefault="009E1DE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1332，动植物脂肪和油 - 用乙醚萃取法测定不皂化物</w:t>
            </w:r>
          </w:p>
          <w:p w14:paraId="62C3643A" w14:textId="77777777" w:rsidR="00F85C99" w:rsidRPr="002F6A28" w:rsidRDefault="009E1DE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1335，动植物油脂-铜、铁和镍含量石墨炉原子吸收的测定</w:t>
            </w:r>
          </w:p>
          <w:p w14:paraId="7CE8E068" w14:textId="77777777" w:rsidR="00F85C99" w:rsidRPr="002F6A28" w:rsidRDefault="009E1DE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1336，动植物油脂-不溶性杂质含量的测定</w:t>
            </w:r>
          </w:p>
          <w:p w14:paraId="0CF5DFBC" w14:textId="77777777" w:rsidR="00F85C99" w:rsidRPr="002F6A28" w:rsidRDefault="009E1DE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TZS 3421，榨油用芥菜籽规范</w:t>
            </w:r>
            <w:bookmarkEnd xmlns:w="http://schemas.openxmlformats.org/wordprocessingml/2006/main" w:id="30"/>
          </w:p>
        </w:tc>
      </w:tr>
      <w:tr w:rsidR="00B075E0" w14:paraId="399BCED4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CE6A1F3" w14:textId="77777777" w:rsidR="00EE3A11" w:rsidRPr="002F6A28" w:rsidRDefault="009E1DEA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6DFB115" w14:textId="77777777" w:rsidR="00EE3A11" w:rsidRPr="002F6A28" w:rsidRDefault="009E1DEA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5E99493F" w14:textId="77777777" w:rsidR="00EE3A11" w:rsidRPr="002F6A28" w:rsidRDefault="009E1DEA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B075E0" w14:paraId="773BD7C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5A65CC" w14:textId="77777777" w:rsidR="00F85C99" w:rsidRPr="002F6A28" w:rsidRDefault="009E1DEA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C00013A" w14:textId="77777777" w:rsidR="00F85C99" w:rsidRPr="002F6A28" w:rsidRDefault="009E1DEA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B075E0" w14:paraId="090ED6F6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4DD2A31F" w14:textId="77777777" w:rsidR="00F85C99" w:rsidRPr="002F6A28" w:rsidRDefault="009E1DEA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24C8B966" w14:textId="77777777" w:rsidR="00F85C99" w:rsidRPr="002F6A28" w:rsidRDefault="009E1DEA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437D4F6D" w14:textId="77777777" w:rsidR="00EE3A11" w:rsidRPr="00A12DDE" w:rsidRDefault="009E1DEA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联系人）：</w:t>
            </w:r>
          </w:p>
          <w:p w14:paraId="395CEC7A" w14:textId="77777777" w:rsidR="00EE3A11" w:rsidRPr="00A12DDE" w:rsidRDefault="009E1DEA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Bahati Samillani 女士（NEP 官员）和 Clavery Chausi 先生</w:t>
            </w:r>
          </w:p>
          <w:p w14:paraId="3CE8E308" w14:textId="77777777" w:rsidR="00EE3A11" w:rsidRPr="00A12DDE" w:rsidRDefault="009E1DEA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坦桑尼亚标准局 (TBS)</w:t>
            </w:r>
          </w:p>
          <w:p w14:paraId="4D5A7429" w14:textId="77777777" w:rsidR="00EE3A11" w:rsidRPr="009E1DEA" w:rsidRDefault="009E1DEA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9E1DEA">
              <w:rPr>
                <w:bCs/>
                <w:lang w:val="es-ES"/>
              </w:rPr>
              <w:t xml:space="preserve">Morogoro/Sam Nujoma Road, Ubungo</w:t>
            </w:r>
          </w:p>
          <w:p w14:paraId="222722F6" w14:textId="77777777" w:rsidR="00EE3A11" w:rsidRPr="009E1DEA" w:rsidRDefault="009E1DEA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9E1DEA">
              <w:rPr>
                <w:bCs/>
                <w:lang w:val="es-ES"/>
              </w:rPr>
              <w:t xml:space="preserve">邮政信箱 9524</w:t>
            </w:r>
          </w:p>
          <w:p w14:paraId="5274F794" w14:textId="77777777" w:rsidR="00EE3A11" w:rsidRPr="009E1DEA" w:rsidRDefault="009E1DEA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9E1DEA">
              <w:rPr>
                <w:bCs/>
                <w:lang w:val="es-ES"/>
              </w:rPr>
              <w:t xml:space="preserve">达累斯萨拉姆</w:t>
            </w:r>
          </w:p>
          <w:p w14:paraId="6C4ADC27" w14:textId="77777777" w:rsidR="00EE3A11" w:rsidRPr="009E1DEA" w:rsidRDefault="009E1DEA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9E1DEA">
              <w:rPr>
                <w:bCs/>
                <w:lang w:val="es-ES"/>
              </w:rPr>
              <w:t xml:space="preserve">电话：+(255) 22 2450206</w:t>
            </w:r>
          </w:p>
          <w:p w14:paraId="0EECB9E2" w14:textId="77777777" w:rsidR="00EE3A11" w:rsidRPr="009E1DEA" w:rsidRDefault="009E1DEA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9E1DEA">
              <w:rPr>
                <w:bCs/>
                <w:lang w:val="es-ES"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9E1DEA">
                <w:rPr>
                  <w:bCs/>
                  <w:color w:val="0000FF"/>
                  <w:u w:val="single"/>
                  <w:lang w:val="es-ES"/>
                </w:rPr>
                <w:t xml:space="preserve">nep@tbs.go.tz </w:t>
              </w:r>
            </w:hyperlink>
            <w:r xmlns:w="http://schemas.openxmlformats.org/wordprocessingml/2006/main" w:rsidRPr="009E1DEA">
              <w:rPr>
                <w:bCs/>
                <w:lang w:val="es-ES"/>
              </w:rPr>
              <w:t xml:space="preserve">；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9E1DEA">
                <w:rPr>
                  <w:bCs/>
                  <w:color w:val="0000FF"/>
                  <w:u w:val="single"/>
                  <w:lang w:val="es-ES"/>
                </w:rPr>
                <w:t xml:space="preserve">bahati.samillani@tbs.go.tz</w:t>
              </w:r>
            </w:hyperlink>
          </w:p>
          <w:p w14:paraId="2AA3D45E" w14:textId="77777777" w:rsidR="00EE3A11" w:rsidRPr="00A12DDE" w:rsidRDefault="009E1DEA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 ://www.tbs.go.tz</w:t>
              </w:r>
            </w:hyperlink>
          </w:p>
          <w:p w14:paraId="6A16D5A4" w14:textId="77777777" w:rsidR="00EE3A11" w:rsidRPr="00A12DDE" w:rsidRDefault="00085ECB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9E1DEA" w:rsidRPr="00A12DDE">
                <w:rPr>
                  <w:bCs/>
                  <w:color w:val="0000FF"/>
                  <w:u w:val="single"/>
                </w:rPr>
                <w:t xml:space="preserve">https://members.wto.org/crnattachments/2022/TBT/TZA/22_7694_00_e.pdf</w:t>
              </w:r>
            </w:hyperlink>
            <w:bookmarkEnd xmlns:w="http://schemas.openxmlformats.org/wordprocessingml/2006/main" w:id="42"/>
          </w:p>
        </w:tc>
      </w:tr>
    </w:tbl>
    <w:p w14:paraId="195961CD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0B24D" w14:textId="77777777" w:rsidR="00F97876" w:rsidRDefault="009E1DEA">
      <w:r>
        <w:separator/>
      </w:r>
    </w:p>
  </w:endnote>
  <w:endnote w:type="continuationSeparator" w:id="0">
    <w:p w14:paraId="301632AC" w14:textId="77777777" w:rsidR="00F97876" w:rsidRDefault="009E1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450BA" w14:textId="77777777" w:rsidR="009239F7" w:rsidRPr="002F6A28" w:rsidRDefault="009E1DEA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24A2A" w14:textId="77777777" w:rsidR="009239F7" w:rsidRPr="002F6A28" w:rsidRDefault="009E1DEA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E86C8" w14:textId="77777777" w:rsidR="00EE3A11" w:rsidRPr="002F6A28" w:rsidRDefault="009E1DEA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9C56D" w14:textId="77777777" w:rsidR="00F97876" w:rsidRDefault="009E1DEA">
      <w:r>
        <w:separator/>
      </w:r>
    </w:p>
  </w:footnote>
  <w:footnote w:type="continuationSeparator" w:id="0">
    <w:p w14:paraId="78F7C91E" w14:textId="77777777" w:rsidR="00F97876" w:rsidRDefault="009E1D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E084C" w14:textId="77777777" w:rsidR="009239F7" w:rsidRPr="002F6A28" w:rsidRDefault="009E1DEA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6C6109DF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1C4AE0A" w14:textId="77777777" w:rsidR="009239F7" w:rsidRPr="002F6A28" w:rsidRDefault="009E1DEA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5155A38D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C6294" w14:textId="77777777" w:rsidR="009239F7" w:rsidRPr="002F6A28" w:rsidRDefault="009E1DEA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G/TBT/N/TZA/845</w:t>
    </w:r>
    <w:bookmarkEnd xmlns:w="http://schemas.openxmlformats.org/wordprocessingml/2006/main" w:id="43"/>
  </w:p>
  <w:p w14:paraId="258E874F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7E9965F" w14:textId="77777777" w:rsidR="009239F7" w:rsidRPr="002F6A28" w:rsidRDefault="009E1DEA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073AAEF4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B075E0" w14:paraId="17711526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19D1BF0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345CA5D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B075E0" w14:paraId="4CEA18E5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8451198" w14:textId="77777777" w:rsidR="00ED54E0" w:rsidRPr="009239F7" w:rsidRDefault="009E1DEA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7FFA3F21" wp14:editId="3E54E11B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3498615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CC0D64D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B075E0" w14:paraId="57211C88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BC9E9A0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C147033" w14:textId="77777777" w:rsidR="009239F7" w:rsidRPr="002F6A28" w:rsidRDefault="009E1DEA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G/TBT/N/TZA/845</w:t>
          </w:r>
          <w:bookmarkEnd xmlns:w="http://schemas.openxmlformats.org/wordprocessingml/2006/main" w:id="45"/>
        </w:p>
      </w:tc>
    </w:tr>
    <w:tr w:rsidR="00B075E0" w14:paraId="0494032E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C507C9A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6C8E8B4" w14:textId="3B588A0D" w:rsidR="00ED54E0" w:rsidRPr="009239F7" w:rsidRDefault="009E1DEA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11 月 10 日</w:t>
          </w:r>
        </w:p>
      </w:tc>
    </w:tr>
    <w:tr w:rsidR="00B075E0" w14:paraId="35484AAA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D4AC19F" w14:textId="627616AE" w:rsidR="00ED54E0" w:rsidRPr="009239F7" w:rsidRDefault="009E1DEA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22-8405)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7F2B64B" w14:textId="77777777" w:rsidR="00ED54E0" w:rsidRPr="009239F7" w:rsidRDefault="009E1DEA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B075E0" w14:paraId="37521951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165397F" w14:textId="77777777" w:rsidR="00ED54E0" w:rsidRPr="009239F7" w:rsidRDefault="009E1DEA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35B7988" w14:textId="77777777" w:rsidR="00ED54E0" w:rsidRPr="002F6A28" w:rsidRDefault="009E1DEA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63A21A21" w14:textId="77777777" w:rsidR="00ED54E0" w:rsidRPr="002F6A28" w:rsidRDefault="00ED54E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E494A54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5596C4B8" w:tentative="1">
      <w:start w:val="1"/>
      <w:numFmt w:val="lowerLetter"/>
      <w:lvlText w:val="%2."/>
      <w:lvlJc w:val="left"/>
      <w:pPr>
        <w:ind w:left="1080" w:hanging="360"/>
      </w:pPr>
    </w:lvl>
    <w:lvl w:ilvl="2" w:tplc="5B5EB756" w:tentative="1">
      <w:start w:val="1"/>
      <w:numFmt w:val="lowerRoman"/>
      <w:lvlText w:val="%3."/>
      <w:lvlJc w:val="right"/>
      <w:pPr>
        <w:ind w:left="1800" w:hanging="180"/>
      </w:pPr>
    </w:lvl>
    <w:lvl w:ilvl="3" w:tplc="DA4C20AA" w:tentative="1">
      <w:start w:val="1"/>
      <w:numFmt w:val="decimal"/>
      <w:lvlText w:val="%4."/>
      <w:lvlJc w:val="left"/>
      <w:pPr>
        <w:ind w:left="2520" w:hanging="360"/>
      </w:pPr>
    </w:lvl>
    <w:lvl w:ilvl="4" w:tplc="80EEB9A8" w:tentative="1">
      <w:start w:val="1"/>
      <w:numFmt w:val="lowerLetter"/>
      <w:lvlText w:val="%5."/>
      <w:lvlJc w:val="left"/>
      <w:pPr>
        <w:ind w:left="3240" w:hanging="360"/>
      </w:pPr>
    </w:lvl>
    <w:lvl w:ilvl="5" w:tplc="1556C770" w:tentative="1">
      <w:start w:val="1"/>
      <w:numFmt w:val="lowerRoman"/>
      <w:lvlText w:val="%6."/>
      <w:lvlJc w:val="right"/>
      <w:pPr>
        <w:ind w:left="3960" w:hanging="180"/>
      </w:pPr>
    </w:lvl>
    <w:lvl w:ilvl="6" w:tplc="AB02F10C" w:tentative="1">
      <w:start w:val="1"/>
      <w:numFmt w:val="decimal"/>
      <w:lvlText w:val="%7."/>
      <w:lvlJc w:val="left"/>
      <w:pPr>
        <w:ind w:left="4680" w:hanging="360"/>
      </w:pPr>
    </w:lvl>
    <w:lvl w:ilvl="7" w:tplc="DFA09A2C" w:tentative="1">
      <w:start w:val="1"/>
      <w:numFmt w:val="lowerLetter"/>
      <w:lvlText w:val="%8."/>
      <w:lvlJc w:val="left"/>
      <w:pPr>
        <w:ind w:left="5400" w:hanging="360"/>
      </w:pPr>
    </w:lvl>
    <w:lvl w:ilvl="8" w:tplc="153055E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A25041B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EBAB14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9AAA2D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99E7EF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1707D8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9A673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822EB1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2F82B9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04AC26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85ECB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0AC"/>
    <w:rsid w:val="0041584A"/>
    <w:rsid w:val="004423A4"/>
    <w:rsid w:val="00455E85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1DEA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075E0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876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25A1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Titre2Car">
    <w:name w:val="Titre 2 Car"/>
    <w:link w:val="Titre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link w:val="Titre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link w:val="Titre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Titre5Car">
    <w:name w:val="Titre 5 Car"/>
    <w:link w:val="Titre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Titre6Car">
    <w:name w:val="Titre 6 Car"/>
    <w:link w:val="Titre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link w:val="Titre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link w:val="Titre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Titre9Car">
    <w:name w:val="Titre 9 Car"/>
    <w:link w:val="Titre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re">
    <w:name w:val="Title"/>
    <w:basedOn w:val="Normal"/>
    <w:next w:val="Normal"/>
    <w:link w:val="TitreC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reCar">
    <w:name w:val="Titre Car"/>
    <w:link w:val="Titr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Corpsdetexte">
    <w:name w:val="Body Text"/>
    <w:basedOn w:val="Normal"/>
    <w:link w:val="CorpsdetexteC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CorpsdetexteCar">
    <w:name w:val="Corps de texte Car"/>
    <w:link w:val="Corpsdetexte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Corpsdetexte2Car">
    <w:name w:val="Corps de texte 2 Car"/>
    <w:link w:val="Corpsdetexte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Corpsdetexte3Car">
    <w:name w:val="Corps de texte 3 Car"/>
    <w:link w:val="Corpsdetexte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epuces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2F6A28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Notedefin">
    <w:name w:val="endnote text"/>
    <w:basedOn w:val="Notedebasdepage"/>
    <w:link w:val="NotedefinCar"/>
    <w:uiPriority w:val="49"/>
    <w:rsid w:val="002F6A28"/>
    <w:rPr>
      <w:szCs w:val="20"/>
    </w:rPr>
  </w:style>
  <w:style w:type="character" w:customStyle="1" w:styleId="NotedefinCar">
    <w:name w:val="Note de fin Car"/>
    <w:link w:val="Notedefin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Pieddepage">
    <w:name w:val="footer"/>
    <w:basedOn w:val="Normal"/>
    <w:link w:val="PieddepageC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Notedebasdepage"/>
    <w:uiPriority w:val="5"/>
    <w:rsid w:val="002F6A28"/>
    <w:pPr>
      <w:ind w:left="567" w:right="567" w:firstLine="0"/>
    </w:pPr>
  </w:style>
  <w:style w:type="character" w:styleId="Appelnotedebasdep">
    <w:name w:val="footnote reference"/>
    <w:uiPriority w:val="5"/>
    <w:rsid w:val="002F6A28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desrfrencesjuridiqu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au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ous-titreCar">
    <w:name w:val="Sous-titre Car"/>
    <w:link w:val="Sous-titr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Paragraphedeliste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au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2F6A28"/>
  </w:style>
  <w:style w:type="paragraph" w:styleId="Normalcentr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link w:val="Retrait1relign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2F6A28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Retraitcorpset1religCar">
    <w:name w:val="Retrait corps et 1re lig. Car"/>
    <w:link w:val="Retraitcorpset1reli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link w:val="Retraitcorpsdetexte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Titredulivr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2F6A28"/>
    <w:pPr>
      <w:ind w:left="4252"/>
    </w:pPr>
  </w:style>
  <w:style w:type="character" w:customStyle="1" w:styleId="FormuledepolitesseCar">
    <w:name w:val="Formule de politesse Car"/>
    <w:link w:val="Formuledepolitess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Marquedecommentair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2F6A28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rsid w:val="002F6A28"/>
    <w:rPr>
      <w:rFonts w:ascii="Verdana" w:hAnsi="Verdana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2F6A28"/>
    <w:rPr>
      <w:b/>
      <w:bCs/>
    </w:rPr>
  </w:style>
  <w:style w:type="character" w:customStyle="1" w:styleId="ObjetducommentaireCar">
    <w:name w:val="Objet du commentaire Car"/>
    <w:link w:val="Objetducommentaire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2F6A28"/>
  </w:style>
  <w:style w:type="character" w:customStyle="1" w:styleId="DateCar">
    <w:name w:val="Date C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link w:val="Explorateurdedocument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2F6A28"/>
  </w:style>
  <w:style w:type="character" w:customStyle="1" w:styleId="SignaturelectroniqueCar">
    <w:name w:val="Signature électronique Car"/>
    <w:link w:val="Signaturelectroniqu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Accentuation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Lienhypertextesuivivisit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AcronymeHTML">
    <w:name w:val="HTML Acronym"/>
    <w:uiPriority w:val="99"/>
    <w:semiHidden/>
    <w:unhideWhenUsed/>
    <w:rsid w:val="002F6A28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2F6A28"/>
    <w:rPr>
      <w:i/>
      <w:iCs/>
    </w:rPr>
  </w:style>
  <w:style w:type="character" w:customStyle="1" w:styleId="AdresseHTMLCar">
    <w:name w:val="Adresse HTML Car"/>
    <w:link w:val="AdresseHTML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CitationHTML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CodeHTML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ClavierHTML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link w:val="PrformatHTML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ExempleHTML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Accentuationintense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link w:val="Citationintens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Rfrenceintens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Numrodeligne">
    <w:name w:val="line number"/>
    <w:uiPriority w:val="99"/>
    <w:semiHidden/>
    <w:unhideWhenUsed/>
    <w:rsid w:val="002F6A28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TextedemacroCar">
    <w:name w:val="Texte de macro Car"/>
    <w:link w:val="Textedemacro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-ttedemessageCar">
    <w:name w:val="En-tête de message Car"/>
    <w:link w:val="En-ttedemessage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2F6A28"/>
  </w:style>
  <w:style w:type="character" w:customStyle="1" w:styleId="TitredenoteCar">
    <w:name w:val="Titre de note Car"/>
    <w:link w:val="Titredeno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Numrodepage">
    <w:name w:val="page number"/>
    <w:uiPriority w:val="99"/>
    <w:semiHidden/>
    <w:unhideWhenUsed/>
    <w:rsid w:val="002F6A28"/>
    <w:rPr>
      <w:lang w:val="zh-CN" w:eastAsia="zh-CN"/>
    </w:rPr>
  </w:style>
  <w:style w:type="character" w:styleId="Textedelespacerserv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link w:val="Textebru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2F6A28"/>
    <w:rPr>
      <w:i/>
      <w:iCs/>
      <w:color w:val="000000"/>
    </w:rPr>
  </w:style>
  <w:style w:type="character" w:customStyle="1" w:styleId="CitationCar">
    <w:name w:val="Citation Car"/>
    <w:link w:val="Citation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2F6A28"/>
  </w:style>
  <w:style w:type="character" w:customStyle="1" w:styleId="SalutationsCar">
    <w:name w:val="Salutations Car"/>
    <w:link w:val="Salutations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2F6A28"/>
    <w:pPr>
      <w:ind w:left="4252"/>
    </w:pPr>
  </w:style>
  <w:style w:type="character" w:customStyle="1" w:styleId="SignatureCar">
    <w:name w:val="Signature C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lev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Accentuationlgre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Rfrencelgr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itreTR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Grillecouleur">
    <w:name w:val="Colorful Grid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ep@tbs.go.tz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ep@tbs.go.tz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TZA/22_7694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tbs.go.tz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bahati.samillani@tbs.go.tz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</TotalTime>
  <Pages>2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2022-11-10T10:58:00Z</dcterms:created>
  <dcterms:modified xsi:type="dcterms:W3CDTF">2022-11-10T11:21:00Z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