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1BC9A" w14:textId="77777777" w:rsidR="009239F7" w:rsidRPr="002F6A28" w:rsidRDefault="00A23D51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E3D178B" w14:textId="77777777" w:rsidR="009239F7" w:rsidRPr="002F6A28" w:rsidRDefault="00A23D51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8BD00CC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292269" w14:paraId="538A9FD8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25D448A9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5BF437DC" w14:textId="77777777" w:rsidR="00F85C99" w:rsidRPr="002F6A28" w:rsidRDefault="00A23D51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430FE32A" w14:textId="77777777" w:rsidR="00F85C99" w:rsidRPr="002F6A28" w:rsidRDefault="00A23D51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292269" w14:paraId="6BFAE6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22F64B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4F4009" w14:textId="77777777" w:rsidR="00F85C99" w:rsidRPr="002F6A28" w:rsidRDefault="00A23D51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3B587A3A" w14:textId="77777777" w:rsidR="00EE3A11" w:rsidRPr="00C379C8" w:rsidRDefault="00A23D51" w:rsidP="00155128">
            <w:r xmlns:w="http://schemas.openxmlformats.org/wordprocessingml/2006/main" w:rsidRPr="00C379C8">
              <w:t xml:space="preserve">坦桑尼亚标准局 (TBS)</w:t>
            </w:r>
          </w:p>
          <w:p w14:paraId="4C55DE8F" w14:textId="77777777" w:rsidR="00EE3A11" w:rsidRPr="00C86664" w:rsidRDefault="00A23D5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86664">
              <w:rPr>
                <w:lang w:val="es-ES"/>
              </w:rPr>
              <w:t xml:space="preserve">MOROGORO/Sam Nujoma Road, Ubungo</w:t>
            </w:r>
          </w:p>
          <w:p w14:paraId="1547E579" w14:textId="77777777" w:rsidR="00EE3A11" w:rsidRPr="00C86664" w:rsidRDefault="00A23D5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C86664">
              <w:rPr>
                <w:lang w:val="es-ES"/>
              </w:rPr>
              <w:t xml:space="preserve">PO BOX 9524，达累斯萨拉姆，坦桑尼亚</w:t>
            </w:r>
          </w:p>
          <w:p w14:paraId="023B1E6A" w14:textId="77777777" w:rsidR="00EE3A11" w:rsidRPr="00C379C8" w:rsidRDefault="00A23D51" w:rsidP="00155128">
            <w:r xmlns:w="http://schemas.openxmlformats.org/wordprocessingml/2006/main" w:rsidRPr="00C379C8">
              <w:t xml:space="preserve">电话：+255 222450206，</w:t>
            </w:r>
          </w:p>
          <w:p w14:paraId="310A789D" w14:textId="77777777" w:rsidR="00EE3A11" w:rsidRPr="00C379C8" w:rsidRDefault="00A23D51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79C1EA0A" w14:textId="77777777" w:rsidR="00EE3A11" w:rsidRPr="00C379C8" w:rsidRDefault="00A23D51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1F3C6BA9" w14:textId="77777777" w:rsidR="00F85C99" w:rsidRPr="002F6A28" w:rsidRDefault="00A23D51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292269" w14:paraId="0810732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73EC22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36A2CD" w14:textId="77777777" w:rsidR="00F85C99" w:rsidRPr="0058336F" w:rsidRDefault="00A23D5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292269" w14:paraId="052E5B9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1D9EF6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684BBC" w14:textId="77777777" w:rsidR="00F85C99" w:rsidRPr="002F6A28" w:rsidRDefault="00A23D5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- 其他（HS 编码：151519）；油籽（ICS 代码：67.200.20）</w:t>
            </w:r>
            <w:bookmarkEnd xmlns:w="http://schemas.openxmlformats.org/wordprocessingml/2006/main" w:id="22"/>
          </w:p>
        </w:tc>
      </w:tr>
      <w:tr w:rsidR="00292269" w14:paraId="135EEA1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7D7A96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D4C38E" w14:textId="77777777" w:rsidR="00F85C99" w:rsidRPr="002F6A28" w:rsidRDefault="00A23D5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AFDC 04(1457)，食用亚麻籽（亚麻籽）油 – 规范； （7 页，英文）</w:t>
            </w:r>
            <w:bookmarkEnd xmlns:w="http://schemas.openxmlformats.org/wordprocessingml/2006/main" w:id="24"/>
          </w:p>
        </w:tc>
      </w:tr>
      <w:tr w:rsidR="00292269" w14:paraId="5104670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4837F9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C981256" w14:textId="77777777" w:rsidR="00F85C99" w:rsidRPr="002F6A28" w:rsidRDefault="00A23D5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本坦桑尼亚标准规定了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从供人类食用的各种栽培品种的亚麻籽中提取的亚麻（亚麻籽）油的要求、</w:t>
            </w:r>
            <w:bookmarkEnd xmlns:w="http://schemas.openxmlformats.org/wordprocessingml/2006/main" w:id="26"/>
            <w:r xmlns:w="http://schemas.openxmlformats.org/wordprocessingml/2006/main" w:rsidR="00FE448B" w:rsidRPr="00C379C8">
              <w:t xml:space="preserve">取样和测试方法</w:t>
            </w:r>
            <w:proofErr xmlns:w="http://schemas.openxmlformats.org/wordprocessingml/2006/main" w:type="gramEnd"/>
          </w:p>
        </w:tc>
      </w:tr>
      <w:tr w:rsidR="00292269" w14:paraId="52177D6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F04B36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8212CA" w14:textId="77777777" w:rsidR="00F85C99" w:rsidRPr="002F6A28" w:rsidRDefault="00A23D5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292269" w14:paraId="35D56B6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A322D08" w14:textId="77777777" w:rsidR="00F85C99" w:rsidRPr="002F6A28" w:rsidRDefault="00A23D51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F68598" w14:textId="77777777" w:rsidR="00072B36" w:rsidRPr="002F6A28" w:rsidRDefault="00A23D51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96FCB19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192，食品添加剂通用标准</w:t>
            </w:r>
          </w:p>
          <w:p w14:paraId="20CF3E5F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4，四舍五入数值</w:t>
            </w:r>
          </w:p>
          <w:p w14:paraId="49989682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54，动植物油脂——取样</w:t>
            </w:r>
          </w:p>
          <w:p w14:paraId="7DD2C473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76，砷的测定方法</w:t>
            </w:r>
          </w:p>
          <w:p w14:paraId="19C77E12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109，食品加工单元——卫生守则——总则</w:t>
            </w:r>
          </w:p>
          <w:p w14:paraId="153C299F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268，一般原子吸收 - 光谱 - 测定食品中铅的光度法</w:t>
            </w:r>
          </w:p>
          <w:p w14:paraId="40156B44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TZS 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538,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食品的包装和标签</w:t>
            </w:r>
          </w:p>
          <w:p w14:paraId="10C0D384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坚果和衍生产品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中黄曲霉毒素 B1 和黄曲霉毒素 B1、B2、G1 和 G2 总含量的测定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——高效液相色谱法</w:t>
            </w:r>
          </w:p>
          <w:p w14:paraId="507F3130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1313，强化食用油脂—规范</w:t>
            </w:r>
          </w:p>
          <w:p w14:paraId="3A8EEE28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1322，油脂取样和测试方法——纯度测试</w:t>
            </w:r>
          </w:p>
          <w:p w14:paraId="185347B4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1324，动植物油脂 - 过氧化值的测定 - 碘量法（目测）终点测定</w:t>
            </w:r>
          </w:p>
          <w:p w14:paraId="4DF28FB1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1325，动植物油脂-皂化值的测定</w:t>
            </w:r>
          </w:p>
          <w:p w14:paraId="6D7F6831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1326，动植物油脂——水分和挥发物的测定</w:t>
            </w:r>
          </w:p>
          <w:p w14:paraId="4BCD1969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1327，动植物油脂——碘值的测定</w:t>
            </w:r>
          </w:p>
          <w:p w14:paraId="1654A37E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1328，精油 – 20 °C 下相对密度的测定 – 参考方法</w:t>
            </w:r>
          </w:p>
          <w:p w14:paraId="4810E427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1329，动植物油脂——折光率的测定</w:t>
            </w:r>
          </w:p>
          <w:p w14:paraId="4B0D7BAB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1331，动植物油脂——酸值和酸度的测定</w:t>
            </w:r>
          </w:p>
          <w:p w14:paraId="5F4E1E3E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1332，动植物脂肪和油 - 用乙醚萃取法测定不皂化物</w:t>
            </w:r>
          </w:p>
          <w:p w14:paraId="52EB2988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1335，动植物油脂-铜、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铁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和镍含量石墨炉原子吸收的测定</w:t>
            </w:r>
          </w:p>
          <w:p w14:paraId="22A52DA9" w14:textId="77777777" w:rsidR="00F85C99" w:rsidRPr="002F6A28" w:rsidRDefault="00A23D51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TZS 1336，动植物油脂-不溶性杂质含量的测定</w:t>
            </w:r>
            <w:bookmarkEnd xmlns:w="http://schemas.openxmlformats.org/wordprocessingml/2006/main" w:id="30"/>
          </w:p>
        </w:tc>
      </w:tr>
      <w:tr w:rsidR="00292269" w14:paraId="3D3BDB95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7866BC4" w14:textId="77777777" w:rsidR="00EE3A11" w:rsidRPr="002F6A28" w:rsidRDefault="00A23D5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E12920" w14:textId="77777777" w:rsidR="00EE3A11" w:rsidRPr="002F6A28" w:rsidRDefault="00A23D51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AF3922F" w14:textId="77777777" w:rsidR="00EE3A11" w:rsidRPr="002F6A28" w:rsidRDefault="00A23D51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292269" w14:paraId="6AF4E1D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C63BA0C" w14:textId="77777777" w:rsidR="00F85C99" w:rsidRPr="002F6A28" w:rsidRDefault="00A23D5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8E52CCF" w14:textId="77777777" w:rsidR="00F85C99" w:rsidRPr="002F6A28" w:rsidRDefault="00A23D5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292269" w14:paraId="3C3367CC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F897489" w14:textId="77777777" w:rsidR="00F85C99" w:rsidRPr="002F6A28" w:rsidRDefault="00A23D51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67488DD9" w14:textId="77777777" w:rsidR="00F85C99" w:rsidRPr="002F6A28" w:rsidRDefault="00A23D51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6576B51E" w14:textId="77777777" w:rsidR="00EE3A11" w:rsidRPr="00A12DDE" w:rsidRDefault="00A23D5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160F2056" w14:textId="77777777" w:rsidR="00EE3A11" w:rsidRPr="00A12DDE" w:rsidRDefault="00A23D5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5D582DF3" w14:textId="77777777" w:rsidR="00EE3A11" w:rsidRPr="00A12DDE" w:rsidRDefault="00A23D5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1AE7B1A6" w14:textId="77777777" w:rsidR="00EE3A11" w:rsidRPr="00C86664" w:rsidRDefault="00A23D5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86664">
              <w:rPr>
                <w:bCs/>
                <w:lang w:val="es-ES"/>
              </w:rPr>
              <w:t xml:space="preserve">Morogoro/Sam Nujoma Road, Ubungo</w:t>
            </w:r>
          </w:p>
          <w:p w14:paraId="4596F623" w14:textId="77777777" w:rsidR="00EE3A11" w:rsidRPr="00C86664" w:rsidRDefault="00A23D5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86664">
              <w:rPr>
                <w:bCs/>
                <w:lang w:val="es-ES"/>
              </w:rPr>
              <w:t xml:space="preserve">邮政信箱 9524</w:t>
            </w:r>
          </w:p>
          <w:p w14:paraId="4B6D6578" w14:textId="77777777" w:rsidR="00EE3A11" w:rsidRPr="00C86664" w:rsidRDefault="00A23D5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86664">
              <w:rPr>
                <w:bCs/>
                <w:lang w:val="es-ES"/>
              </w:rPr>
              <w:t xml:space="preserve">达累斯萨拉姆</w:t>
            </w:r>
          </w:p>
          <w:p w14:paraId="3EDA94BF" w14:textId="77777777" w:rsidR="00EE3A11" w:rsidRPr="00C86664" w:rsidRDefault="00A23D5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86664">
              <w:rPr>
                <w:bCs/>
                <w:lang w:val="es-ES"/>
              </w:rPr>
              <w:t xml:space="preserve">电话：+(255) 22 2450206</w:t>
            </w:r>
          </w:p>
          <w:p w14:paraId="6289294B" w14:textId="77777777" w:rsidR="00EE3A11" w:rsidRPr="00C86664" w:rsidRDefault="00A23D5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C86664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C86664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C86664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C86664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43020E25" w14:textId="77777777" w:rsidR="00EE3A11" w:rsidRPr="00A12DDE" w:rsidRDefault="00A23D5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40E56A7F" w14:textId="77777777" w:rsidR="00EE3A11" w:rsidRPr="00A12DDE" w:rsidRDefault="009A4106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A23D51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https://members.wto.org/crnattachments/2022/TBT/TZA/22_7693_00_e.pdf</w:t>
              </w:r>
            </w:hyperlink>
            <w:bookmarkEnd xmlns:w="http://schemas.openxmlformats.org/wordprocessingml/2006/main" w:id="42"/>
          </w:p>
        </w:tc>
      </w:tr>
    </w:tbl>
    <w:p w14:paraId="1B21D8E6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07D4C" w14:textId="77777777" w:rsidR="00104466" w:rsidRDefault="00A23D51">
      <w:r>
        <w:separator/>
      </w:r>
    </w:p>
  </w:endnote>
  <w:endnote w:type="continuationSeparator" w:id="0">
    <w:p w14:paraId="131083EA" w14:textId="77777777" w:rsidR="00104466" w:rsidRDefault="00A23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16912" w14:textId="77777777" w:rsidR="009239F7" w:rsidRPr="002F6A28" w:rsidRDefault="00A23D5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68D13" w14:textId="77777777" w:rsidR="009239F7" w:rsidRPr="002F6A28" w:rsidRDefault="00A23D51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92D1A" w14:textId="77777777" w:rsidR="00EE3A11" w:rsidRPr="002F6A28" w:rsidRDefault="00A23D51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AB695" w14:textId="77777777" w:rsidR="00104466" w:rsidRDefault="00A23D51">
      <w:r>
        <w:separator/>
      </w:r>
    </w:p>
  </w:footnote>
  <w:footnote w:type="continuationSeparator" w:id="0">
    <w:p w14:paraId="31CD6BB2" w14:textId="77777777" w:rsidR="00104466" w:rsidRDefault="00A23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358BF" w14:textId="77777777" w:rsidR="009239F7" w:rsidRPr="002F6A28" w:rsidRDefault="00A23D5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333094E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9CCD241" w14:textId="77777777" w:rsidR="009239F7" w:rsidRPr="002F6A28" w:rsidRDefault="00A23D5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1AB093D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BD8F7" w14:textId="77777777" w:rsidR="009239F7" w:rsidRPr="002F6A28" w:rsidRDefault="00A23D5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G/TBT/N/TZA/844</w:t>
    </w:r>
    <w:bookmarkEnd xmlns:w="http://schemas.openxmlformats.org/wordprocessingml/2006/main" w:id="43"/>
  </w:p>
  <w:p w14:paraId="288F7E6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3F12D3B" w14:textId="77777777" w:rsidR="009239F7" w:rsidRPr="002F6A28" w:rsidRDefault="00A23D51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7660F4E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92269" w14:paraId="6C0A246A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1C3529C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45062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292269" w14:paraId="263314A3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5C23E853" w14:textId="77777777" w:rsidR="00ED54E0" w:rsidRPr="009239F7" w:rsidRDefault="00A23D51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9D079D3" wp14:editId="3DDE6C11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145760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948EB1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292269" w14:paraId="3377ACD5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10AB801E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E5EBCA4" w14:textId="77777777" w:rsidR="009239F7" w:rsidRPr="002F6A28" w:rsidRDefault="00A23D51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G/TBT/N/TZA/844</w:t>
          </w:r>
          <w:bookmarkEnd xmlns:w="http://schemas.openxmlformats.org/wordprocessingml/2006/main" w:id="45"/>
        </w:p>
      </w:tc>
    </w:tr>
    <w:tr w:rsidR="00292269" w14:paraId="0D7BD0A1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2E2546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258A341" w14:textId="182A44EF" w:rsidR="00ED54E0" w:rsidRPr="009239F7" w:rsidRDefault="00C8666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11 月 9 日</w:t>
          </w:r>
        </w:p>
      </w:tc>
    </w:tr>
    <w:tr w:rsidR="00292269" w14:paraId="4C23F9BF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1FF660F" w14:textId="4406BB3D" w:rsidR="00ED54E0" w:rsidRPr="009239F7" w:rsidRDefault="00A23D51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 w:rsidR="00C86664">
            <w:rPr>
              <w:color w:val="FF0000"/>
              <w:szCs w:val="16"/>
            </w:rPr>
            <w:t xml:space="preserve">22-8386)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DFB48C9" w14:textId="77777777" w:rsidR="00ED54E0" w:rsidRPr="009239F7" w:rsidRDefault="00A23D5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292269" w14:paraId="3846360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B30ED1B" w14:textId="77777777" w:rsidR="00ED54E0" w:rsidRPr="009239F7" w:rsidRDefault="00A23D51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F04DAAF" w14:textId="77777777" w:rsidR="00ED54E0" w:rsidRPr="002F6A28" w:rsidRDefault="00A23D51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8947FB0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C96F54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874CCC8" w:tentative="1">
      <w:start w:val="1"/>
      <w:numFmt w:val="lowerLetter"/>
      <w:lvlText w:val="%2."/>
      <w:lvlJc w:val="left"/>
      <w:pPr>
        <w:ind w:left="1080" w:hanging="360"/>
      </w:pPr>
    </w:lvl>
    <w:lvl w:ilvl="2" w:tplc="A44C888C" w:tentative="1">
      <w:start w:val="1"/>
      <w:numFmt w:val="lowerRoman"/>
      <w:lvlText w:val="%3."/>
      <w:lvlJc w:val="right"/>
      <w:pPr>
        <w:ind w:left="1800" w:hanging="180"/>
      </w:pPr>
    </w:lvl>
    <w:lvl w:ilvl="3" w:tplc="C414C8E6" w:tentative="1">
      <w:start w:val="1"/>
      <w:numFmt w:val="decimal"/>
      <w:lvlText w:val="%4."/>
      <w:lvlJc w:val="left"/>
      <w:pPr>
        <w:ind w:left="2520" w:hanging="360"/>
      </w:pPr>
    </w:lvl>
    <w:lvl w:ilvl="4" w:tplc="A7CA636E" w:tentative="1">
      <w:start w:val="1"/>
      <w:numFmt w:val="lowerLetter"/>
      <w:lvlText w:val="%5."/>
      <w:lvlJc w:val="left"/>
      <w:pPr>
        <w:ind w:left="3240" w:hanging="360"/>
      </w:pPr>
    </w:lvl>
    <w:lvl w:ilvl="5" w:tplc="F416A768" w:tentative="1">
      <w:start w:val="1"/>
      <w:numFmt w:val="lowerRoman"/>
      <w:lvlText w:val="%6."/>
      <w:lvlJc w:val="right"/>
      <w:pPr>
        <w:ind w:left="3960" w:hanging="180"/>
      </w:pPr>
    </w:lvl>
    <w:lvl w:ilvl="6" w:tplc="B7C481C4" w:tentative="1">
      <w:start w:val="1"/>
      <w:numFmt w:val="decimal"/>
      <w:lvlText w:val="%7."/>
      <w:lvlJc w:val="left"/>
      <w:pPr>
        <w:ind w:left="4680" w:hanging="360"/>
      </w:pPr>
    </w:lvl>
    <w:lvl w:ilvl="7" w:tplc="CC02F270" w:tentative="1">
      <w:start w:val="1"/>
      <w:numFmt w:val="lowerLetter"/>
      <w:lvlText w:val="%8."/>
      <w:lvlJc w:val="left"/>
      <w:pPr>
        <w:ind w:left="5400" w:hanging="360"/>
      </w:pPr>
    </w:lvl>
    <w:lvl w:ilvl="8" w:tplc="3D76593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04466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92269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3F0CF8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45054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4106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23D51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86664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16A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7693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564</Words>
  <Characters>3322</Characters>
  <Application>Microsoft Office Word</Application>
  <DocSecurity>0</DocSecurity>
  <Lines>83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2022-11-09T13:58:00Z</dcterms:created>
  <dcterms:modified xsi:type="dcterms:W3CDTF">2022-11-09T14:41:00Z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