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80DC7" w14:textId="77777777" w:rsidR="009239F7" w:rsidRPr="002F6A28" w:rsidRDefault="006A26C9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6B154B0E" w14:textId="77777777" w:rsidR="009239F7" w:rsidRPr="002F6A28" w:rsidRDefault="006A26C9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2AED4808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CF3A80" w14:paraId="3126FA30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6BF11CC4" w14:textId="77777777" w:rsidR="00F85C99" w:rsidRPr="002F6A28" w:rsidRDefault="006A26C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1BE97E72" w14:textId="77777777" w:rsidR="00F85C99" w:rsidRPr="002F6A28" w:rsidRDefault="006A26C9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67A49CF9" w14:textId="77777777" w:rsidR="00F85C99" w:rsidRPr="002F6A28" w:rsidRDefault="006A26C9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CF3A80" w14:paraId="5DFB63D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58D556" w14:textId="77777777" w:rsidR="00F85C99" w:rsidRPr="002F6A28" w:rsidRDefault="006A26C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FD0C2C" w14:textId="77777777" w:rsidR="00F85C99" w:rsidRPr="002F6A28" w:rsidRDefault="006A26C9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7FC8DC35" w14:textId="77777777" w:rsidR="00EE3A11" w:rsidRPr="00C379C8" w:rsidRDefault="006A26C9" w:rsidP="00155128">
            <w:r xmlns:w="http://schemas.openxmlformats.org/wordprocessingml/2006/main" w:rsidRPr="00C379C8">
              <w:t xml:space="preserve">坦桑尼亚标准局 (TBS)</w:t>
            </w:r>
          </w:p>
          <w:p w14:paraId="57B4D07E" w14:textId="77777777" w:rsidR="00EE3A11" w:rsidRPr="00755492" w:rsidRDefault="006A26C9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55492">
              <w:rPr>
                <w:lang w:val="es-ES"/>
              </w:rPr>
              <w:t xml:space="preserve">MOROGORO/Sam Nujoma Road, Ubungo</w:t>
            </w:r>
          </w:p>
          <w:p w14:paraId="4EAF59B3" w14:textId="77777777" w:rsidR="00EE3A11" w:rsidRPr="00755492" w:rsidRDefault="006A26C9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55492">
              <w:rPr>
                <w:lang w:val="es-ES"/>
              </w:rPr>
              <w:t xml:space="preserve">PO BOX 9524，达累斯萨拉姆，坦桑尼亚</w:t>
            </w:r>
          </w:p>
          <w:p w14:paraId="3810FF65" w14:textId="77777777" w:rsidR="00EE3A11" w:rsidRPr="00C379C8" w:rsidRDefault="006A26C9" w:rsidP="00155128">
            <w:r xmlns:w="http://schemas.openxmlformats.org/wordprocessingml/2006/main" w:rsidRPr="00C379C8">
              <w:t xml:space="preserve">电话：+255 222450206，</w:t>
            </w:r>
          </w:p>
          <w:p w14:paraId="7F229796" w14:textId="77777777" w:rsidR="00EE3A11" w:rsidRPr="00C379C8" w:rsidRDefault="006A26C9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6D1E43C9" w14:textId="77777777" w:rsidR="00EE3A11" w:rsidRPr="00C379C8" w:rsidRDefault="006A26C9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网站：www.tbs.go.tz</w:t>
            </w:r>
            <w:bookmarkEnd xmlns:w="http://schemas.openxmlformats.org/wordprocessingml/2006/main" w:id="5"/>
          </w:p>
          <w:p w14:paraId="3D1B5E3F" w14:textId="77777777" w:rsidR="00F85C99" w:rsidRPr="002F6A28" w:rsidRDefault="006A26C9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如果与上述不同，应注明指定处理通知意见的机构或当局的名称和地址（包括电话和传真号码、电子邮件和网站地址，如果有） 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CF3A80" w14:paraId="062FDC5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31F77D" w14:textId="77777777" w:rsidR="00F85C99" w:rsidRPr="002F6A28" w:rsidRDefault="006A26C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F03BB7" w14:textId="77777777" w:rsidR="00F85C99" w:rsidRPr="0058336F" w:rsidRDefault="006A26C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CF3A80" w14:paraId="3BA90FF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257914" w14:textId="77777777" w:rsidR="00F85C99" w:rsidRPr="002F6A28" w:rsidRDefault="006A26C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A2F54B" w14:textId="77777777" w:rsidR="00F85C99" w:rsidRPr="002F6A28" w:rsidRDefault="006A26C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非酒精饮料（ICS 代码：67.160.20）</w:t>
            </w:r>
            <w:bookmarkEnd xmlns:w="http://schemas.openxmlformats.org/wordprocessingml/2006/main" w:id="22"/>
          </w:p>
        </w:tc>
      </w:tr>
      <w:tr w:rsidR="00CF3A80" w14:paraId="193C0E2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D763A1" w14:textId="77777777" w:rsidR="00F85C99" w:rsidRPr="002F6A28" w:rsidRDefault="006A26C9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1607F4" w14:textId="77777777" w:rsidR="00F85C99" w:rsidRPr="002F6A28" w:rsidRDefault="006A26C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DEAS 948: 2022，果汁、果泥、果肉和花蜜 — 规范，第二版； （25 页，英文）</w:t>
            </w:r>
            <w:bookmarkEnd xmlns:w="http://schemas.openxmlformats.org/wordprocessingml/2006/main" w:id="24"/>
          </w:p>
        </w:tc>
      </w:tr>
      <w:tr w:rsidR="00CF3A80" w14:paraId="33C4F12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F6F6CF" w14:textId="77777777" w:rsidR="00F85C99" w:rsidRPr="002F6A28" w:rsidRDefault="006A26C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672F7A" w14:textId="77777777" w:rsidR="00F85C99" w:rsidRPr="002F6A28" w:rsidRDefault="006A26C9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本东非标准草案规定了供人类直接食用或进一步加工的果汁、果肉、花蜜和果泥以及浓缩果泥的要求、取样和测试方法。</w:t>
            </w:r>
          </w:p>
          <w:p w14:paraId="019531B7" w14:textId="77777777" w:rsidR="00FE448B" w:rsidRPr="00C379C8" w:rsidRDefault="006A26C9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本标准也适用于下列果汁</w:t>
            </w:r>
          </w:p>
          <w:p w14:paraId="53A0FD84" w14:textId="77777777" w:rsidR="00FE448B" w:rsidRPr="00C379C8" w:rsidRDefault="006A26C9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a) 浓缩果汁；</w:t>
            </w:r>
          </w:p>
          <w:p w14:paraId="622A8818" w14:textId="77777777" w:rsidR="00FE448B" w:rsidRPr="00C379C8" w:rsidRDefault="006A26C9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b) 浓缩果汁；</w:t>
            </w:r>
          </w:p>
          <w:p w14:paraId="14B3EF8A" w14:textId="77777777" w:rsidR="00FE448B" w:rsidRPr="00C379C8" w:rsidRDefault="006A26C9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c) 水提果汁；</w:t>
            </w:r>
          </w:p>
          <w:p w14:paraId="55F94D69" w14:textId="77777777" w:rsidR="00FE448B" w:rsidRPr="00C379C8" w:rsidRDefault="006A26C9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d) 脱水果汁；和</w:t>
            </w:r>
          </w:p>
          <w:p w14:paraId="581B8B89" w14:textId="77777777" w:rsidR="00FE448B" w:rsidRPr="00C379C8" w:rsidRDefault="006A26C9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e) 粉状果汁。</w:t>
            </w:r>
            <w:bookmarkEnd xmlns:w="http://schemas.openxmlformats.org/wordprocessingml/2006/main" w:id="26"/>
          </w:p>
        </w:tc>
      </w:tr>
      <w:tr w:rsidR="00CF3A80" w14:paraId="71F4BB7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64D5C4" w14:textId="77777777" w:rsidR="00F85C99" w:rsidRPr="002F6A28" w:rsidRDefault="006A26C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697D32" w14:textId="77777777" w:rsidR="00F85C99" w:rsidRPr="002F6A28" w:rsidRDefault="006A26C9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消费者信息、标签；保护人类健康或安全；质量要求；减少贸易壁垒，促进贸易</w:t>
            </w:r>
            <w:bookmarkEnd xmlns:w="http://schemas.openxmlformats.org/wordprocessingml/2006/main" w:id="28"/>
          </w:p>
        </w:tc>
      </w:tr>
      <w:tr w:rsidR="00CF3A80" w14:paraId="7B234B9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C85E9B" w14:textId="77777777" w:rsidR="00F85C99" w:rsidRPr="002F6A28" w:rsidRDefault="006A26C9" w:rsidP="0075549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E237C0" w14:textId="77777777" w:rsidR="00072B36" w:rsidRPr="002F6A28" w:rsidRDefault="006A26C9" w:rsidP="00755492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7281999D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CODEX STAN 192，食品添加剂通用标准 EAS 12，饮用水 — 规范</w:t>
            </w:r>
          </w:p>
          <w:p w14:paraId="70EF0635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38，预包装食品标签 — 一般要求</w:t>
            </w:r>
          </w:p>
          <w:p w14:paraId="1CCE07EE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39，食品和饮料制造业的卫生 — 操作守则</w:t>
            </w:r>
          </w:p>
          <w:p w14:paraId="271305DC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803，营养标签——要求</w:t>
            </w:r>
          </w:p>
          <w:p w14:paraId="1FD49EF1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804，食品声明——要求</w:t>
            </w:r>
          </w:p>
          <w:p w14:paraId="3AE24B1C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805，营养和健康声明的使用——要求</w:t>
            </w:r>
          </w:p>
          <w:p w14:paraId="1668368F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763，水果和蔬菜制品——盐酸不溶灰分的测定</w:t>
            </w:r>
          </w:p>
          <w:p w14:paraId="3701C712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2172，果汁 — 固体含量的测定 — 比重瓶法</w:t>
            </w:r>
          </w:p>
          <w:p w14:paraId="5A3EBD14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2173，水果和蔬菜产品 — 可溶性固体的测定 — 折光法</w:t>
            </w:r>
          </w:p>
          <w:p w14:paraId="33E8834E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2448，水果和蔬菜产品——乙醇含量的测定</w:t>
            </w:r>
          </w:p>
          <w:p w14:paraId="7A021568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4833-2，食品微生物检验方法——第 2 部分：微生物计数通用指南——30 °C 下的菌落计数技术</w:t>
            </w:r>
          </w:p>
          <w:p w14:paraId="3CFC4153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2173，水果和蔬菜产品 — 可溶性固体的测定 — 折光法</w:t>
            </w:r>
          </w:p>
          <w:p w14:paraId="3462E173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5522，水果、蔬菜和衍生产品——总二氧化硫含量的测定</w:t>
            </w:r>
          </w:p>
          <w:p w14:paraId="506FB984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5523，液体水果和蔬菜产品——二氧化硫含量的测定——（常规方法）</w:t>
            </w:r>
          </w:p>
          <w:p w14:paraId="692CD464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6633，水果、蔬菜和衍生产品 — 铅含量的测定 — 无焰原子吸收光谱法</w:t>
            </w:r>
          </w:p>
          <w:p w14:paraId="77DCFF8E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6634，水果、蔬菜和衍生产品——砷含量的测定——二乙基二硫代氨基甲酸银分光光度法</w:t>
            </w:r>
          </w:p>
          <w:p w14:paraId="7444D4C2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7251，食品和动物饲料的微生物学 - 检测和计数推定大肠杆菌的水平方法 - 最可能数技术</w:t>
            </w:r>
          </w:p>
          <w:p w14:paraId="0FA2FF28" w14:textId="77777777" w:rsidR="00F85C99" w:rsidRPr="002F6A28" w:rsidRDefault="006A26C9" w:rsidP="00755492">
            <w:pPr xmlns:w="http://schemas.openxmlformats.org/wordprocessingml/2006/main">
              <w:keepNext/>
              <w:keepLines/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21527-2，食品和动物饲料的微生物学——酵母和霉菌计数的水平方法——第 2 部分：水分活度小于或等于 0.95 的产品中的菌落计数技术</w:t>
            </w:r>
            <w:bookmarkEnd xmlns:w="http://schemas.openxmlformats.org/wordprocessingml/2006/main" w:id="30"/>
          </w:p>
        </w:tc>
      </w:tr>
      <w:tr w:rsidR="00CF3A80" w14:paraId="6D7682D6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16CFB2" w14:textId="77777777" w:rsidR="00EE3A11" w:rsidRPr="002F6A28" w:rsidRDefault="006A26C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2AA738" w14:textId="77777777" w:rsidR="00EE3A11" w:rsidRPr="002F6A28" w:rsidRDefault="006A26C9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615DFB17" w14:textId="77777777" w:rsidR="00EE3A11" w:rsidRPr="002F6A28" w:rsidRDefault="006A26C9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CF3A80" w14:paraId="3C5AA85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8631A4" w14:textId="77777777" w:rsidR="00F85C99" w:rsidRPr="002F6A28" w:rsidRDefault="006A26C9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2B61FB" w14:textId="77777777" w:rsidR="00F85C99" w:rsidRPr="002F6A28" w:rsidRDefault="006A26C9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CF3A80" w14:paraId="4E9F623F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7CF8B006" w14:textId="77777777" w:rsidR="00F85C99" w:rsidRPr="002F6A28" w:rsidRDefault="006A26C9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6B85CCA4" w14:textId="77777777" w:rsidR="00F85C99" w:rsidRPr="002F6A28" w:rsidRDefault="006A26C9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0708902A" w14:textId="77777777" w:rsidR="00EE3A11" w:rsidRPr="00A12DDE" w:rsidRDefault="006A26C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6E8F53FA" w14:textId="77777777" w:rsidR="00EE3A11" w:rsidRPr="00A12DDE" w:rsidRDefault="006A26C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0B958AEB" w14:textId="77777777" w:rsidR="00EE3A11" w:rsidRPr="00A12DDE" w:rsidRDefault="006A26C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02FF1ED5" w14:textId="77777777" w:rsidR="00EE3A11" w:rsidRPr="00755492" w:rsidRDefault="006A26C9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55492">
              <w:rPr>
                <w:bCs/>
                <w:lang w:val="es-ES"/>
              </w:rPr>
              <w:t xml:space="preserve">Morogoro/Sam Nujoma Road, Ubungo</w:t>
            </w:r>
          </w:p>
          <w:p w14:paraId="104E9378" w14:textId="77777777" w:rsidR="00EE3A11" w:rsidRPr="00755492" w:rsidRDefault="006A26C9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55492">
              <w:rPr>
                <w:bCs/>
                <w:lang w:val="es-ES"/>
              </w:rPr>
              <w:t xml:space="preserve">邮政信箱 9524</w:t>
            </w:r>
          </w:p>
          <w:p w14:paraId="317C1E04" w14:textId="77777777" w:rsidR="00EE3A11" w:rsidRPr="00755492" w:rsidRDefault="006A26C9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55492">
              <w:rPr>
                <w:bCs/>
                <w:lang w:val="es-ES"/>
              </w:rPr>
              <w:t xml:space="preserve">达累斯萨拉姆</w:t>
            </w:r>
          </w:p>
          <w:p w14:paraId="01984B82" w14:textId="77777777" w:rsidR="00EE3A11" w:rsidRPr="00755492" w:rsidRDefault="006A26C9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55492">
              <w:rPr>
                <w:bCs/>
                <w:lang w:val="es-ES"/>
              </w:rPr>
              <w:t xml:space="preserve">电话：+(255) 22 2450206</w:t>
            </w:r>
          </w:p>
          <w:p w14:paraId="4A957BB7" w14:textId="77777777" w:rsidR="00EE3A11" w:rsidRPr="00755492" w:rsidRDefault="006A26C9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55492">
              <w:rPr>
                <w:bCs/>
                <w:lang w:val="es-ES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755492">
                <w:rPr>
                  <w:bCs/>
                  <w:color w:val="0000FF"/>
                  <w:u w:val="single"/>
                  <w:lang w:val="es-ES"/>
                </w:rPr>
                <w:t xml:space="preserve">nep@tbs.go.tz </w:t>
              </w:r>
            </w:hyperlink>
            <w:r xmlns:w="http://schemas.openxmlformats.org/wordprocessingml/2006/main" w:rsidRPr="00755492">
              <w:rPr>
                <w:bCs/>
                <w:lang w:val="es-ES"/>
              </w:rPr>
              <w:t xml:space="preserve">；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755492">
                <w:rPr>
                  <w:bCs/>
                  <w:color w:val="0000FF"/>
                  <w:u w:val="single"/>
                  <w:lang w:val="es-ES"/>
                </w:rPr>
                <w:t xml:space="preserve">bahati.samillani@tbs.go.tz</w:t>
              </w:r>
            </w:hyperlink>
          </w:p>
          <w:p w14:paraId="63B7EBE1" w14:textId="77777777" w:rsidR="00EE3A11" w:rsidRPr="00A12DDE" w:rsidRDefault="006A26C9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21E0F839" w14:textId="77777777" w:rsidR="00EE3A11" w:rsidRPr="00A12DDE" w:rsidRDefault="00500115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6A26C9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https://members.wto.org/crnattachments/2022/TBT/TZA/22_7677_00_e.pdf</w:t>
              </w:r>
            </w:hyperlink>
            <w:bookmarkEnd xmlns:w="http://schemas.openxmlformats.org/wordprocessingml/2006/main" w:id="42"/>
          </w:p>
        </w:tc>
      </w:tr>
    </w:tbl>
    <w:p w14:paraId="5388E5EC" w14:textId="77777777" w:rsidR="00EE3A11" w:rsidRPr="002F6A28" w:rsidRDefault="00EE3A11" w:rsidP="002F6A28"/>
    <w:sectPr w:rsidR="00EE3A11" w:rsidRPr="002F6A28" w:rsidSect="006A26C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07BB3" w14:textId="77777777" w:rsidR="00A876D6" w:rsidRDefault="006A26C9">
      <w:r>
        <w:separator/>
      </w:r>
    </w:p>
  </w:endnote>
  <w:endnote w:type="continuationSeparator" w:id="0">
    <w:p w14:paraId="4ABB2582" w14:textId="77777777" w:rsidR="00A876D6" w:rsidRDefault="006A2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E6B5C" w14:textId="0F0A2AD3" w:rsidR="009239F7" w:rsidRPr="006A26C9" w:rsidRDefault="006A26C9" w:rsidP="006A26C9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E9BC1" w14:textId="595B5762" w:rsidR="009239F7" w:rsidRPr="006A26C9" w:rsidRDefault="006A26C9" w:rsidP="006A26C9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E3A20" w14:textId="77777777" w:rsidR="00EE3A11" w:rsidRPr="002F6A28" w:rsidRDefault="006A26C9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9832C" w14:textId="77777777" w:rsidR="00A876D6" w:rsidRDefault="006A26C9">
      <w:r>
        <w:separator/>
      </w:r>
    </w:p>
  </w:footnote>
  <w:footnote w:type="continuationSeparator" w:id="0">
    <w:p w14:paraId="5C9E067A" w14:textId="77777777" w:rsidR="00A876D6" w:rsidRDefault="006A2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32570" w14:textId="77777777" w:rsidR="006A26C9" w:rsidRPr="006A26C9" w:rsidRDefault="006A26C9" w:rsidP="006A26C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A26C9">
      <w:t xml:space="preserve">G/TBT/N/BDI/287 • G/TBT/N/KEN/1321 • G/TBT/N/RWA/721 • G/TBT/N/TZA/840 • G/TBT/N/UGA/1695</w:t>
    </w:r>
  </w:p>
  <w:p w14:paraId="563B0147" w14:textId="77777777" w:rsidR="006A26C9" w:rsidRPr="006A26C9" w:rsidRDefault="006A26C9" w:rsidP="006A26C9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FDE0A62" w14:textId="056030C1" w:rsidR="006A26C9" w:rsidRPr="006A26C9" w:rsidRDefault="006A26C9" w:rsidP="006A26C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A26C9">
      <w:t xml:space="preserve">- </w:t>
    </w:r>
    <w:r xmlns:w="http://schemas.openxmlformats.org/wordprocessingml/2006/main" w:rsidRPr="006A26C9">
      <w:fldChar xmlns:w="http://schemas.openxmlformats.org/wordprocessingml/2006/main" w:fldCharType="begin"/>
    </w:r>
    <w:r xmlns:w="http://schemas.openxmlformats.org/wordprocessingml/2006/main" w:rsidRPr="006A26C9">
      <w:instrText xmlns:w="http://schemas.openxmlformats.org/wordprocessingml/2006/main" xml:space="preserve"> PAGE </w:instrText>
    </w:r>
    <w:r xmlns:w="http://schemas.openxmlformats.org/wordprocessingml/2006/main" w:rsidRPr="006A26C9">
      <w:fldChar xmlns:w="http://schemas.openxmlformats.org/wordprocessingml/2006/main" w:fldCharType="separate"/>
    </w:r>
    <w:r xmlns:w="http://schemas.openxmlformats.org/wordprocessingml/2006/main" w:rsidRPr="006A26C9">
      <w:rPr>
        <w:noProof/>
      </w:rPr>
      <w:t xml:space="preserve">2 </w:t>
    </w:r>
    <w:r xmlns:w="http://schemas.openxmlformats.org/wordprocessingml/2006/main" w:rsidRPr="006A26C9">
      <w:fldChar xmlns:w="http://schemas.openxmlformats.org/wordprocessingml/2006/main" w:fldCharType="end"/>
    </w:r>
    <w:r xmlns:w="http://schemas.openxmlformats.org/wordprocessingml/2006/main" w:rsidRPr="006A26C9">
      <w:t xml:space="preserve">-</w:t>
    </w:r>
  </w:p>
  <w:p w14:paraId="2E4D7023" w14:textId="2F17672E" w:rsidR="009239F7" w:rsidRPr="006A26C9" w:rsidRDefault="009239F7" w:rsidP="006A26C9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6FAF1" w14:textId="77777777" w:rsidR="006A26C9" w:rsidRPr="006A26C9" w:rsidRDefault="006A26C9" w:rsidP="006A26C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A26C9">
      <w:t xml:space="preserve">G/TBT/N/BDI/287 • G/TBT/N/KEN/1321 • G/TBT/N/RWA/721 • G/TBT/N/TZA/840 • G/TBT/N/UGA/1695</w:t>
    </w:r>
  </w:p>
  <w:p w14:paraId="0D4870AD" w14:textId="77777777" w:rsidR="006A26C9" w:rsidRPr="006A26C9" w:rsidRDefault="006A26C9" w:rsidP="006A26C9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562BB81" w14:textId="4245DD52" w:rsidR="006A26C9" w:rsidRPr="006A26C9" w:rsidRDefault="006A26C9" w:rsidP="006A26C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A26C9">
      <w:t xml:space="preserve">- </w:t>
    </w:r>
    <w:r xmlns:w="http://schemas.openxmlformats.org/wordprocessingml/2006/main" w:rsidRPr="006A26C9">
      <w:fldChar xmlns:w="http://schemas.openxmlformats.org/wordprocessingml/2006/main" w:fldCharType="begin"/>
    </w:r>
    <w:r xmlns:w="http://schemas.openxmlformats.org/wordprocessingml/2006/main" w:rsidRPr="006A26C9">
      <w:instrText xmlns:w="http://schemas.openxmlformats.org/wordprocessingml/2006/main" xml:space="preserve"> PAGE </w:instrText>
    </w:r>
    <w:r xmlns:w="http://schemas.openxmlformats.org/wordprocessingml/2006/main" w:rsidRPr="006A26C9">
      <w:fldChar xmlns:w="http://schemas.openxmlformats.org/wordprocessingml/2006/main" w:fldCharType="separate"/>
    </w:r>
    <w:r xmlns:w="http://schemas.openxmlformats.org/wordprocessingml/2006/main" w:rsidRPr="006A26C9">
      <w:rPr>
        <w:noProof/>
      </w:rPr>
      <w:t xml:space="preserve">2 </w:t>
    </w:r>
    <w:r xmlns:w="http://schemas.openxmlformats.org/wordprocessingml/2006/main" w:rsidRPr="006A26C9">
      <w:fldChar xmlns:w="http://schemas.openxmlformats.org/wordprocessingml/2006/main" w:fldCharType="end"/>
    </w:r>
    <w:r xmlns:w="http://schemas.openxmlformats.org/wordprocessingml/2006/main" w:rsidRPr="006A26C9">
      <w:t xml:space="preserve">-</w:t>
    </w:r>
  </w:p>
  <w:p w14:paraId="68D44BF4" w14:textId="14199B2D" w:rsidR="009239F7" w:rsidRPr="006A26C9" w:rsidRDefault="009239F7" w:rsidP="006A26C9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F3A80" w14:paraId="5476AEFC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7DDB811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FEB6462" w14:textId="0F9531B0" w:rsidR="00ED54E0" w:rsidRPr="009239F7" w:rsidRDefault="006A26C9" w:rsidP="00B801E9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43"/>
    <w:tr w:rsidR="00CF3A80" w14:paraId="2CD09918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823D9E7" w14:textId="77777777" w:rsidR="00ED54E0" w:rsidRPr="009239F7" w:rsidRDefault="006A26C9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B28CB92" wp14:editId="17169DFF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312316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26B6363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CF3A80" w14:paraId="29105D56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98DF62C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A01DB2A" w14:textId="77777777" w:rsidR="006A26C9" w:rsidRDefault="006A26C9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4" w:name="bmkSymbols"/>
          <w:r xmlns:w="http://schemas.openxmlformats.org/wordprocessingml/2006/main">
            <w:rPr>
              <w:b/>
              <w:szCs w:val="16"/>
            </w:rPr>
            <w:t xml:space="preserve">G/TBT/N/BDI/287, G/TBT/N/KEN/1321</w:t>
          </w:r>
        </w:p>
        <w:p w14:paraId="389E29A2" w14:textId="77777777" w:rsidR="006A26C9" w:rsidRDefault="006A26C9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G/TBT/N/RWA/721, G/TBT/N/TZA/840</w:t>
          </w:r>
        </w:p>
        <w:p w14:paraId="68EB61B5" w14:textId="26AFFC1A" w:rsidR="00CF3A80" w:rsidRPr="002F6A28" w:rsidRDefault="006A26C9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G/TBT/N/UGA/1695</w:t>
          </w:r>
          <w:bookmarkEnd xmlns:w="http://schemas.openxmlformats.org/wordprocessingml/2006/main" w:id="44"/>
        </w:p>
      </w:tc>
    </w:tr>
    <w:tr w:rsidR="00CF3A80" w14:paraId="54FC01E8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3D96B07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6EBF3FC" w14:textId="0B1BC8FB" w:rsidR="00ED54E0" w:rsidRPr="009239F7" w:rsidRDefault="0075549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5" w:name="spsDateDistribution"/>
          <w:bookmarkStart xmlns:w="http://schemas.openxmlformats.org/wordprocessingml/2006/main" w:id="46" w:name="bmkDate"/>
          <w:bookmarkEnd xmlns:w="http://schemas.openxmlformats.org/wordprocessingml/2006/main" w:id="45"/>
          <w:bookmarkEnd xmlns:w="http://schemas.openxmlformats.org/wordprocessingml/2006/main" w:id="46"/>
          <w:r xmlns:w="http://schemas.openxmlformats.org/wordprocessingml/2006/main">
            <w:rPr>
              <w:szCs w:val="16"/>
            </w:rPr>
            <w:t xml:space="preserve">11 月 9 日</w:t>
          </w:r>
        </w:p>
      </w:tc>
    </w:tr>
    <w:tr w:rsidR="00CF3A80" w14:paraId="2CD8E351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2E208C1" w14:textId="143DF3E2" w:rsidR="00ED54E0" w:rsidRPr="009239F7" w:rsidRDefault="006A26C9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7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8" w:name="spsSerialNumber"/>
          <w:bookmarkEnd xmlns:w="http://schemas.openxmlformats.org/wordprocessingml/2006/main" w:id="48"/>
          <w:r xmlns:w="http://schemas.openxmlformats.org/wordprocessingml/2006/main" w:rsidR="00755492">
            <w:rPr>
              <w:color w:val="FF0000"/>
              <w:szCs w:val="16"/>
            </w:rPr>
            <w:t xml:space="preserve">22-8382)</w:t>
          </w:r>
          <w:bookmarkEnd xmlns:w="http://schemas.openxmlformats.org/wordprocessingml/2006/main" w:id="4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476CE66" w14:textId="77777777" w:rsidR="00ED54E0" w:rsidRPr="009239F7" w:rsidRDefault="006A26C9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9" w:name="bmkTotPages"/>
          <w:r xmlns:w="http://schemas.openxmlformats.org/wordprocessingml/2006/main" w:rsidRPr="002F6A28">
            <w:rPr>
              <w:bCs/>
              <w:szCs w:val="16"/>
            </w:rPr>
            <w:t xml:space="preserve">页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: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49"/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</w:p>
      </w:tc>
    </w:tr>
    <w:tr w:rsidR="00CF3A80" w14:paraId="63C1C5AD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795601D" w14:textId="5557AF51" w:rsidR="00ED54E0" w:rsidRPr="009239F7" w:rsidRDefault="006A26C9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0" w:name="bmkCommittee"/>
          <w:r xmlns:w="http://schemas.openxmlformats.org/wordprocessingml/2006/main">
            <w:rPr>
              <w:b/>
            </w:rPr>
            <w:t xml:space="preserve">技术性贸易壁垒委员会</w:t>
          </w:r>
          <w:bookmarkEnd xmlns:w="http://schemas.openxmlformats.org/wordprocessingml/2006/main" w:id="5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894E92A" w14:textId="328911C6" w:rsidR="00ED54E0" w:rsidRPr="002F6A28" w:rsidRDefault="006A26C9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51"/>
        </w:p>
      </w:tc>
    </w:tr>
  </w:tbl>
  <w:p w14:paraId="1BC95A63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F10AC67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F1C094A" w:tentative="1">
      <w:start w:val="1"/>
      <w:numFmt w:val="lowerLetter"/>
      <w:lvlText w:val="%2."/>
      <w:lvlJc w:val="left"/>
      <w:pPr>
        <w:ind w:left="1080" w:hanging="360"/>
      </w:pPr>
    </w:lvl>
    <w:lvl w:ilvl="2" w:tplc="ADFE76F6" w:tentative="1">
      <w:start w:val="1"/>
      <w:numFmt w:val="lowerRoman"/>
      <w:lvlText w:val="%3."/>
      <w:lvlJc w:val="right"/>
      <w:pPr>
        <w:ind w:left="1800" w:hanging="180"/>
      </w:pPr>
    </w:lvl>
    <w:lvl w:ilvl="3" w:tplc="271E11AC" w:tentative="1">
      <w:start w:val="1"/>
      <w:numFmt w:val="decimal"/>
      <w:lvlText w:val="%4."/>
      <w:lvlJc w:val="left"/>
      <w:pPr>
        <w:ind w:left="2520" w:hanging="360"/>
      </w:pPr>
    </w:lvl>
    <w:lvl w:ilvl="4" w:tplc="56823076" w:tentative="1">
      <w:start w:val="1"/>
      <w:numFmt w:val="lowerLetter"/>
      <w:lvlText w:val="%5."/>
      <w:lvlJc w:val="left"/>
      <w:pPr>
        <w:ind w:left="3240" w:hanging="360"/>
      </w:pPr>
    </w:lvl>
    <w:lvl w:ilvl="5" w:tplc="9BE41150" w:tentative="1">
      <w:start w:val="1"/>
      <w:numFmt w:val="lowerRoman"/>
      <w:lvlText w:val="%6."/>
      <w:lvlJc w:val="right"/>
      <w:pPr>
        <w:ind w:left="3960" w:hanging="180"/>
      </w:pPr>
    </w:lvl>
    <w:lvl w:ilvl="6" w:tplc="A058E6EA" w:tentative="1">
      <w:start w:val="1"/>
      <w:numFmt w:val="decimal"/>
      <w:lvlText w:val="%7."/>
      <w:lvlJc w:val="left"/>
      <w:pPr>
        <w:ind w:left="4680" w:hanging="360"/>
      </w:pPr>
    </w:lvl>
    <w:lvl w:ilvl="7" w:tplc="2C02AC7A" w:tentative="1">
      <w:start w:val="1"/>
      <w:numFmt w:val="lowerLetter"/>
      <w:lvlText w:val="%8."/>
      <w:lvlJc w:val="left"/>
      <w:pPr>
        <w:ind w:left="5400" w:hanging="360"/>
      </w:pPr>
    </w:lvl>
    <w:lvl w:ilvl="8" w:tplc="3AE2801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FC5E5C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5503F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EC0AC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6AAFFD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A94A2A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19853B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B468CC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51245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A18CB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00115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26C9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5492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876D6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75D17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CF3A80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46E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EA9A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p@tbs.go.t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TZA/22_7677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tbs.go.t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bahati.samillani@tbs.go.tz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3</Pages>
  <Words>604</Words>
  <Characters>3708</Characters>
  <Application>Microsoft Office Word</Application>
  <DocSecurity>0</DocSecurity>
  <Lines>94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2022-11-09T12:02:00Z</dcterms:created>
  <dcterms:modified xsi:type="dcterms:W3CDTF">2022-11-09T13:38:00Z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ed4ed1c2-475a-44f4-91f5-9f966da0b6a6</vt:lpwstr>
  </property>
  <property fmtid="{D5CDD505-2E9C-101B-9397-08002B2CF9AE}" pid="3" name="WTOCLASSIFICATION">
    <vt:lpwstr>WTO OFFICIAL</vt:lpwstr>
  </property>
  <property fmtid="{D5CDD505-2E9C-101B-9397-08002B2CF9AE}" pid="4" name="Symbol1">
    <vt:lpwstr>G/TBT/N/BDI/287</vt:lpwstr>
  </property>
  <property fmtid="{D5CDD505-2E9C-101B-9397-08002B2CF9AE}" pid="5" name="Symbol2">
    <vt:lpwstr>G/TBT/N/KEN/1321</vt:lpwstr>
  </property>
  <property fmtid="{D5CDD505-2E9C-101B-9397-08002B2CF9AE}" pid="6" name="Symbol3">
    <vt:lpwstr>G/TBT/N/RWA/721</vt:lpwstr>
  </property>
  <property fmtid="{D5CDD505-2E9C-101B-9397-08002B2CF9AE}" pid="7" name="Symbol4">
    <vt:lpwstr>G/TBT/N/TZA/840</vt:lpwstr>
  </property>
  <property fmtid="{D5CDD505-2E9C-101B-9397-08002B2CF9AE}" pid="8" name="Symbol5">
    <vt:lpwstr>G/TBT/N/UGA/1695</vt:lpwstr>
  </property>
</Properties>
</file>